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1BF3" w:rsidRPr="00E8597D" w:rsidRDefault="00431BF3" w:rsidP="00431BF3">
      <w:pPr>
        <w:pStyle w:val="ConsPlusNonformat"/>
        <w:widowControl/>
      </w:pPr>
    </w:p>
    <w:p w:rsidR="00431BF3" w:rsidRDefault="00431BF3" w:rsidP="00431BF3">
      <w:pPr>
        <w:pStyle w:val="ConsPlusNonformat"/>
        <w:widowControl/>
      </w:pPr>
    </w:p>
    <w:p w:rsidR="00C654AC" w:rsidRPr="009A715D" w:rsidRDefault="00C654AC" w:rsidP="00C654AC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9A715D">
        <w:rPr>
          <w:rFonts w:ascii="Times New Roman" w:hAnsi="Times New Roman" w:cs="Times New Roman"/>
          <w:sz w:val="24"/>
          <w:szCs w:val="24"/>
        </w:rPr>
        <w:t>Информация</w:t>
      </w:r>
    </w:p>
    <w:p w:rsidR="00C654AC" w:rsidRPr="009A715D" w:rsidRDefault="00C654AC" w:rsidP="00C654AC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9A715D">
        <w:rPr>
          <w:rFonts w:ascii="Times New Roman" w:hAnsi="Times New Roman" w:cs="Times New Roman"/>
          <w:sz w:val="24"/>
          <w:szCs w:val="24"/>
        </w:rPr>
        <w:t xml:space="preserve"> результатах контрольного мероприятия</w:t>
      </w:r>
    </w:p>
    <w:p w:rsidR="00F957F9" w:rsidRPr="00F957F9" w:rsidRDefault="00C654AC" w:rsidP="00F957F9">
      <w:pPr>
        <w:jc w:val="both"/>
      </w:pPr>
      <w:r w:rsidRPr="0087574A">
        <w:rPr>
          <w:bCs/>
        </w:rPr>
        <w:t xml:space="preserve"> </w:t>
      </w:r>
      <w:r w:rsidR="00F957F9" w:rsidRPr="00F957F9">
        <w:t>«</w:t>
      </w:r>
      <w:r w:rsidR="00F957F9" w:rsidRPr="00F957F9">
        <w:rPr>
          <w:bCs/>
        </w:rPr>
        <w:t xml:space="preserve">Проверка использования средств бюджета на выполнение мероприятий муниципальной программы "Медико-социальная поддержка отдельных категорий граждан </w:t>
      </w:r>
      <w:proofErr w:type="gramStart"/>
      <w:r w:rsidR="00F957F9" w:rsidRPr="00F957F9">
        <w:rPr>
          <w:bCs/>
        </w:rPr>
        <w:t>в</w:t>
      </w:r>
      <w:proofErr w:type="gramEnd"/>
      <w:r w:rsidR="00F957F9" w:rsidRPr="00F957F9">
        <w:rPr>
          <w:bCs/>
        </w:rPr>
        <w:t xml:space="preserve"> </w:t>
      </w:r>
      <w:proofErr w:type="gramStart"/>
      <w:r w:rsidR="00F957F9" w:rsidRPr="00F957F9">
        <w:rPr>
          <w:bCs/>
        </w:rPr>
        <w:t>Сосновоборском</w:t>
      </w:r>
      <w:proofErr w:type="gramEnd"/>
      <w:r w:rsidR="00F957F9" w:rsidRPr="00F957F9">
        <w:rPr>
          <w:bCs/>
        </w:rPr>
        <w:t xml:space="preserve"> городском округе на 2014-2025 годы" за период 2018, 2019 годы».</w:t>
      </w:r>
    </w:p>
    <w:p w:rsidR="000B0F28" w:rsidRPr="00CB643E" w:rsidRDefault="000B0F28" w:rsidP="000B0F28">
      <w:pPr>
        <w:pStyle w:val="ConsPlusNonformat"/>
        <w:widowControl/>
        <w:jc w:val="both"/>
        <w:rPr>
          <w:rFonts w:ascii="Times New Roman" w:hAnsi="Times New Roman" w:cs="Times New Roman"/>
          <w:sz w:val="16"/>
          <w:szCs w:val="16"/>
        </w:rPr>
      </w:pPr>
    </w:p>
    <w:p w:rsidR="005F6443" w:rsidRDefault="005F6443" w:rsidP="00F957F9">
      <w:pPr>
        <w:pStyle w:val="ConsPlusNonformat"/>
        <w:suppressAutoHyphens/>
        <w:jc w:val="both"/>
      </w:pPr>
      <w:r w:rsidRPr="0087574A">
        <w:rPr>
          <w:rFonts w:ascii="Times New Roman" w:hAnsi="Times New Roman" w:cs="Times New Roman"/>
          <w:sz w:val="24"/>
          <w:szCs w:val="24"/>
        </w:rPr>
        <w:t>на объект</w:t>
      </w:r>
      <w:r w:rsidR="0087574A" w:rsidRPr="0087574A">
        <w:rPr>
          <w:rFonts w:ascii="Times New Roman" w:hAnsi="Times New Roman" w:cs="Times New Roman"/>
          <w:sz w:val="24"/>
          <w:szCs w:val="24"/>
        </w:rPr>
        <w:t>е</w:t>
      </w:r>
      <w:r w:rsidRPr="0087574A">
        <w:rPr>
          <w:rFonts w:ascii="Times New Roman" w:hAnsi="Times New Roman" w:cs="Times New Roman"/>
          <w:sz w:val="24"/>
          <w:szCs w:val="24"/>
        </w:rPr>
        <w:t>:</w:t>
      </w:r>
      <w:r w:rsidR="0087574A" w:rsidRPr="0087574A">
        <w:rPr>
          <w:rFonts w:ascii="Times New Roman" w:hAnsi="Times New Roman" w:cs="Times New Roman"/>
          <w:sz w:val="24"/>
          <w:szCs w:val="24"/>
        </w:rPr>
        <w:t xml:space="preserve"> </w:t>
      </w:r>
      <w:r w:rsidR="00F957F9" w:rsidRPr="00C50E21">
        <w:rPr>
          <w:rFonts w:ascii="Times New Roman" w:hAnsi="Times New Roman" w:cs="Times New Roman"/>
          <w:sz w:val="24"/>
          <w:szCs w:val="24"/>
        </w:rPr>
        <w:t>администрация</w:t>
      </w:r>
      <w:r w:rsidR="00F957F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957F9" w:rsidRPr="006857E0">
        <w:rPr>
          <w:rFonts w:ascii="Times New Roman" w:hAnsi="Times New Roman" w:cs="Times New Roman"/>
          <w:sz w:val="24"/>
          <w:szCs w:val="24"/>
        </w:rPr>
        <w:t>Сосновоборского городского округа</w:t>
      </w:r>
      <w:r w:rsidR="00F957F9">
        <w:rPr>
          <w:rFonts w:ascii="Times New Roman" w:hAnsi="Times New Roman" w:cs="Times New Roman"/>
          <w:sz w:val="24"/>
          <w:szCs w:val="24"/>
        </w:rPr>
        <w:t xml:space="preserve"> (отдел социальных программ)</w:t>
      </w:r>
    </w:p>
    <w:p w:rsidR="00CB643E" w:rsidRPr="00CB643E" w:rsidRDefault="00CB643E" w:rsidP="008A04D8">
      <w:pPr>
        <w:pStyle w:val="ConsPlusNonformat"/>
        <w:suppressAutoHyphens/>
        <w:jc w:val="both"/>
        <w:rPr>
          <w:rFonts w:ascii="Times New Roman" w:hAnsi="Times New Roman" w:cs="Times New Roman"/>
          <w:sz w:val="16"/>
          <w:szCs w:val="16"/>
        </w:rPr>
      </w:pPr>
    </w:p>
    <w:p w:rsidR="008A04D8" w:rsidRDefault="00C654AC" w:rsidP="00CB643E">
      <w:pPr>
        <w:pStyle w:val="ConsPlusNonformat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2E65">
        <w:rPr>
          <w:rFonts w:ascii="Times New Roman" w:hAnsi="Times New Roman" w:cs="Times New Roman"/>
          <w:sz w:val="24"/>
          <w:szCs w:val="24"/>
        </w:rPr>
        <w:t xml:space="preserve">Период проведения контрольного мероприятия: </w:t>
      </w:r>
      <w:r w:rsidR="007A5C6F" w:rsidRPr="00AB1AB9">
        <w:rPr>
          <w:rFonts w:ascii="Times New Roman" w:hAnsi="Times New Roman" w:cs="Times New Roman"/>
          <w:sz w:val="24"/>
          <w:szCs w:val="24"/>
        </w:rPr>
        <w:t xml:space="preserve">с  18 </w:t>
      </w:r>
      <w:r w:rsidR="007A5C6F">
        <w:rPr>
          <w:rFonts w:ascii="Times New Roman" w:hAnsi="Times New Roman" w:cs="Times New Roman"/>
          <w:sz w:val="24"/>
          <w:szCs w:val="24"/>
        </w:rPr>
        <w:t>октября</w:t>
      </w:r>
      <w:r w:rsidR="007A5C6F" w:rsidRPr="00AB1AB9">
        <w:rPr>
          <w:rFonts w:ascii="Times New Roman" w:hAnsi="Times New Roman" w:cs="Times New Roman"/>
          <w:sz w:val="24"/>
          <w:szCs w:val="24"/>
        </w:rPr>
        <w:t xml:space="preserve"> 2019 года по 18 </w:t>
      </w:r>
      <w:r w:rsidR="007A5C6F">
        <w:rPr>
          <w:rFonts w:ascii="Times New Roman" w:hAnsi="Times New Roman" w:cs="Times New Roman"/>
          <w:sz w:val="24"/>
          <w:szCs w:val="24"/>
        </w:rPr>
        <w:t>декабря</w:t>
      </w:r>
      <w:r w:rsidR="007A5C6F" w:rsidRPr="00AB1AB9">
        <w:rPr>
          <w:rFonts w:ascii="Times New Roman" w:hAnsi="Times New Roman" w:cs="Times New Roman"/>
          <w:sz w:val="24"/>
          <w:szCs w:val="24"/>
        </w:rPr>
        <w:t xml:space="preserve"> 2019 года</w:t>
      </w:r>
      <w:r w:rsidR="007A5C6F">
        <w:rPr>
          <w:rFonts w:ascii="Times New Roman" w:hAnsi="Times New Roman" w:cs="Times New Roman"/>
          <w:sz w:val="24"/>
          <w:szCs w:val="24"/>
        </w:rPr>
        <w:t xml:space="preserve"> </w:t>
      </w:r>
      <w:r w:rsidR="008A04D8">
        <w:rPr>
          <w:rFonts w:ascii="Times New Roman" w:hAnsi="Times New Roman" w:cs="Times New Roman"/>
          <w:sz w:val="24"/>
          <w:szCs w:val="24"/>
        </w:rPr>
        <w:t xml:space="preserve"> на основании распоряжения председателя КСП Сосновоборского городского округа №1</w:t>
      </w:r>
      <w:r w:rsidR="007A5C6F">
        <w:rPr>
          <w:rFonts w:ascii="Times New Roman" w:hAnsi="Times New Roman" w:cs="Times New Roman"/>
          <w:sz w:val="24"/>
          <w:szCs w:val="24"/>
        </w:rPr>
        <w:t>4</w:t>
      </w:r>
      <w:r w:rsidR="008A04D8">
        <w:rPr>
          <w:rFonts w:ascii="Times New Roman" w:hAnsi="Times New Roman" w:cs="Times New Roman"/>
          <w:sz w:val="24"/>
          <w:szCs w:val="24"/>
        </w:rPr>
        <w:t xml:space="preserve"> от 16 </w:t>
      </w:r>
      <w:r w:rsidR="007A5C6F">
        <w:rPr>
          <w:rFonts w:ascii="Times New Roman" w:hAnsi="Times New Roman" w:cs="Times New Roman"/>
          <w:sz w:val="24"/>
          <w:szCs w:val="24"/>
        </w:rPr>
        <w:t>октября</w:t>
      </w:r>
      <w:r w:rsidR="008A04D8">
        <w:rPr>
          <w:rFonts w:ascii="Times New Roman" w:hAnsi="Times New Roman" w:cs="Times New Roman"/>
          <w:sz w:val="24"/>
          <w:szCs w:val="24"/>
        </w:rPr>
        <w:t xml:space="preserve"> 2019 года.</w:t>
      </w:r>
    </w:p>
    <w:p w:rsidR="007A5C6F" w:rsidRDefault="007A5C6F" w:rsidP="00CB643E">
      <w:pPr>
        <w:pStyle w:val="ConsPlusNonformat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Согласно распоряжениям председателя КСП </w:t>
      </w:r>
      <w:r w:rsidRPr="00FE5A7B">
        <w:rPr>
          <w:rFonts w:ascii="Times New Roman" w:hAnsi="Times New Roman" w:cs="Times New Roman"/>
          <w:sz w:val="24"/>
          <w:szCs w:val="24"/>
        </w:rPr>
        <w:t>Сосновоборского городского округа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7A5C6F" w:rsidRDefault="007A5C6F" w:rsidP="007A5C6F">
      <w:pPr>
        <w:pStyle w:val="ConsPlusNonformat"/>
        <w:suppressAutoHyphens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от 05.11.2019 №15 проведение контрольного мероприятия приостановлено с 05.11.2019;</w:t>
      </w:r>
    </w:p>
    <w:p w:rsidR="007A5C6F" w:rsidRDefault="007A5C6F" w:rsidP="007A5C6F">
      <w:pPr>
        <w:pStyle w:val="ConsPlusNonformat"/>
        <w:suppressAutoHyphens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от 19.11.2019 №16 проведение контрольного мероприятия возобновлено с 19.11.2019, срок окончания проверки установлен – 31.12.2019;</w:t>
      </w:r>
    </w:p>
    <w:p w:rsidR="007A5C6F" w:rsidRDefault="007A5C6F" w:rsidP="007A5C6F">
      <w:pPr>
        <w:pStyle w:val="ConsPlusNonformat"/>
        <w:suppressAutoHyphens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от 06.12.2019 №18 проведение контрольного мероприятия приостановлено с 09.12.2019;</w:t>
      </w:r>
    </w:p>
    <w:p w:rsidR="007A5C6F" w:rsidRPr="0040640E" w:rsidRDefault="007A5C6F" w:rsidP="007A5C6F">
      <w:pPr>
        <w:pStyle w:val="ConsPlusNonformat"/>
        <w:suppressAutoHyphens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от 16.12.2019 №19 проведение контрольного мероприятия возобновлено с 16.12.2019, срок окончания проверки установлен – 30.12.2019.</w:t>
      </w:r>
    </w:p>
    <w:p w:rsidR="007A5C6F" w:rsidRPr="00AB1AB9" w:rsidRDefault="00C654AC" w:rsidP="007A5C6F">
      <w:pPr>
        <w:ind w:firstLine="709"/>
        <w:jc w:val="both"/>
      </w:pPr>
      <w:r w:rsidRPr="00C82E65">
        <w:t xml:space="preserve">Проверяемый период деятельности: </w:t>
      </w:r>
      <w:r w:rsidR="007A5C6F" w:rsidRPr="005B592F">
        <w:t>с 01.07.2018</w:t>
      </w:r>
      <w:r w:rsidR="007A5C6F">
        <w:t xml:space="preserve"> – 31.12.2018 года, текущий период </w:t>
      </w:r>
      <w:r w:rsidR="007A5C6F" w:rsidRPr="00AB1AB9">
        <w:rPr>
          <w:b/>
        </w:rPr>
        <w:t xml:space="preserve"> </w:t>
      </w:r>
      <w:r w:rsidR="007A5C6F" w:rsidRPr="00AB1AB9">
        <w:t>2019 год</w:t>
      </w:r>
      <w:r w:rsidR="007A5C6F">
        <w:t>а</w:t>
      </w:r>
      <w:r w:rsidR="007A5C6F" w:rsidRPr="00AB1AB9">
        <w:t>.</w:t>
      </w:r>
    </w:p>
    <w:p w:rsidR="00414024" w:rsidRPr="00A4425E" w:rsidRDefault="00414024" w:rsidP="00414024">
      <w:pPr>
        <w:ind w:firstLine="743"/>
        <w:jc w:val="both"/>
      </w:pPr>
      <w:r w:rsidRPr="00A4425E">
        <w:t>Фактические расходы, произведенные за счет ассигнований, выделенных на реализацию мероприятий муниципальной программы, произведены в соответствии с запланированными мероприятиями.</w:t>
      </w:r>
      <w:r w:rsidRPr="00A4425E">
        <w:rPr>
          <w:b/>
        </w:rPr>
        <w:t xml:space="preserve"> </w:t>
      </w:r>
      <w:r w:rsidRPr="00A4425E">
        <w:t>Нарушений не выявлено.</w:t>
      </w:r>
    </w:p>
    <w:p w:rsidR="007E041B" w:rsidRPr="006A4417" w:rsidRDefault="00414024" w:rsidP="007E041B">
      <w:pPr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>
        <w:t xml:space="preserve">По результатам контрольного мероприятия </w:t>
      </w:r>
      <w:r w:rsidRPr="00132F99">
        <w:t xml:space="preserve">направлены предложения  </w:t>
      </w:r>
      <w:r>
        <w:t xml:space="preserve">по соблюдению требований </w:t>
      </w:r>
      <w:r w:rsidRPr="004A7002">
        <w:t xml:space="preserve">Порядка </w:t>
      </w:r>
      <w:r w:rsidRPr="00FC72E8">
        <w:t>разработки, реализации и оценки эффективности муниципальных программ Сосновоборского городского округа</w:t>
      </w:r>
      <w:r>
        <w:t>, утвержденного постановлением администрации от  13/03/2019 № 546</w:t>
      </w:r>
      <w:r w:rsidR="007E041B">
        <w:t xml:space="preserve">, обеспечению </w:t>
      </w:r>
      <w:r w:rsidR="007E041B" w:rsidRPr="006A4417">
        <w:rPr>
          <w:rFonts w:eastAsia="Calibri"/>
          <w:lang w:eastAsia="en-US"/>
        </w:rPr>
        <w:t>должн</w:t>
      </w:r>
      <w:r w:rsidR="007E041B">
        <w:rPr>
          <w:rFonts w:eastAsia="Calibri"/>
          <w:lang w:eastAsia="en-US"/>
        </w:rPr>
        <w:t>ого</w:t>
      </w:r>
      <w:r w:rsidR="007E041B" w:rsidRPr="006A4417">
        <w:rPr>
          <w:rFonts w:eastAsia="Calibri"/>
          <w:lang w:eastAsia="en-US"/>
        </w:rPr>
        <w:t xml:space="preserve"> контрол</w:t>
      </w:r>
      <w:r w:rsidR="007E041B">
        <w:rPr>
          <w:rFonts w:eastAsia="Calibri"/>
          <w:lang w:eastAsia="en-US"/>
        </w:rPr>
        <w:t>я</w:t>
      </w:r>
      <w:r w:rsidR="007E041B" w:rsidRPr="006A4417">
        <w:rPr>
          <w:rFonts w:eastAsia="Calibri"/>
          <w:lang w:eastAsia="en-US"/>
        </w:rPr>
        <w:t xml:space="preserve"> за </w:t>
      </w:r>
      <w:r w:rsidR="007E041B">
        <w:rPr>
          <w:rFonts w:eastAsia="Calibri"/>
          <w:lang w:eastAsia="en-US"/>
        </w:rPr>
        <w:t xml:space="preserve">выполнением Исполнителями </w:t>
      </w:r>
      <w:r w:rsidR="007E041B" w:rsidRPr="006A4417">
        <w:rPr>
          <w:rFonts w:eastAsia="Calibri"/>
          <w:lang w:eastAsia="en-US"/>
        </w:rPr>
        <w:t>обязательств и  соблюдение</w:t>
      </w:r>
      <w:r w:rsidR="007E041B">
        <w:rPr>
          <w:rFonts w:eastAsia="Calibri"/>
          <w:lang w:eastAsia="en-US"/>
        </w:rPr>
        <w:t>м</w:t>
      </w:r>
      <w:r w:rsidR="007E041B" w:rsidRPr="006A4417">
        <w:rPr>
          <w:rFonts w:eastAsia="Calibri"/>
          <w:lang w:eastAsia="en-US"/>
        </w:rPr>
        <w:t xml:space="preserve"> условий, установленных муниципальным контрактом.</w:t>
      </w:r>
    </w:p>
    <w:p w:rsidR="006737FB" w:rsidRPr="006737FB" w:rsidRDefault="006737FB" w:rsidP="00284EF6">
      <w:pPr>
        <w:ind w:firstLine="709"/>
        <w:jc w:val="both"/>
        <w:rPr>
          <w:sz w:val="16"/>
          <w:szCs w:val="16"/>
          <w:lang w:bidi="pa-IN"/>
        </w:rPr>
      </w:pPr>
    </w:p>
    <w:sectPr w:rsidR="006737FB" w:rsidRPr="006737FB" w:rsidSect="0033226F">
      <w:footerReference w:type="even" r:id="rId8"/>
      <w:footerReference w:type="default" r:id="rId9"/>
      <w:pgSz w:w="11906" w:h="16838"/>
      <w:pgMar w:top="851" w:right="561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0128" w:rsidRDefault="00B70128">
      <w:r>
        <w:separator/>
      </w:r>
    </w:p>
  </w:endnote>
  <w:endnote w:type="continuationSeparator" w:id="0">
    <w:p w:rsidR="00B70128" w:rsidRDefault="00B701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ADEA4A81-6167-4AC3-85AA-0DE951C935E4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2" w:fontKey="{A4F5C3B1-1ADF-433E-89D0-55004823081C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D47A8762-7B20-451B-838D-BEFA81E8086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4EE9" w:rsidRDefault="00380C82" w:rsidP="00431BF3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B44EE9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B44EE9" w:rsidRDefault="00B44EE9" w:rsidP="00431BF3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4EE9" w:rsidRDefault="00380C82" w:rsidP="00431BF3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B44EE9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CB643E">
      <w:rPr>
        <w:rStyle w:val="a4"/>
        <w:noProof/>
      </w:rPr>
      <w:t>1</w:t>
    </w:r>
    <w:r>
      <w:rPr>
        <w:rStyle w:val="a4"/>
      </w:rPr>
      <w:fldChar w:fldCharType="end"/>
    </w:r>
  </w:p>
  <w:p w:rsidR="00B44EE9" w:rsidRDefault="00B44EE9" w:rsidP="00431BF3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0128" w:rsidRDefault="00B70128">
      <w:r>
        <w:separator/>
      </w:r>
    </w:p>
  </w:footnote>
  <w:footnote w:type="continuationSeparator" w:id="0">
    <w:p w:rsidR="00B70128" w:rsidRDefault="00B7012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C1A97"/>
    <w:multiLevelType w:val="hybridMultilevel"/>
    <w:tmpl w:val="26D07A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C619DD"/>
    <w:multiLevelType w:val="hybridMultilevel"/>
    <w:tmpl w:val="57664610"/>
    <w:lvl w:ilvl="0" w:tplc="7A12922E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2">
    <w:nsid w:val="089C0673"/>
    <w:multiLevelType w:val="hybridMultilevel"/>
    <w:tmpl w:val="14765F2C"/>
    <w:lvl w:ilvl="0" w:tplc="5DD2AB88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3">
    <w:nsid w:val="08D169D1"/>
    <w:multiLevelType w:val="multilevel"/>
    <w:tmpl w:val="6E9CD7B8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8" w:hanging="1800"/>
      </w:pPr>
      <w:rPr>
        <w:rFonts w:hint="default"/>
      </w:rPr>
    </w:lvl>
  </w:abstractNum>
  <w:abstractNum w:abstractNumId="4">
    <w:nsid w:val="09093F23"/>
    <w:multiLevelType w:val="hybridMultilevel"/>
    <w:tmpl w:val="A75617C8"/>
    <w:lvl w:ilvl="0" w:tplc="D5EC4CA2">
      <w:start w:val="1"/>
      <w:numFmt w:val="decimal"/>
      <w:lvlText w:val="%1."/>
      <w:lvlJc w:val="left"/>
      <w:pPr>
        <w:tabs>
          <w:tab w:val="num" w:pos="2058"/>
        </w:tabs>
        <w:ind w:left="2058" w:hanging="1260"/>
      </w:pPr>
      <w:rPr>
        <w:rFonts w:hint="default"/>
      </w:rPr>
    </w:lvl>
    <w:lvl w:ilvl="1" w:tplc="5EB83692">
      <w:numFmt w:val="none"/>
      <w:lvlText w:val=""/>
      <w:lvlJc w:val="left"/>
      <w:pPr>
        <w:tabs>
          <w:tab w:val="num" w:pos="360"/>
        </w:tabs>
      </w:pPr>
    </w:lvl>
    <w:lvl w:ilvl="2" w:tplc="D1041784">
      <w:numFmt w:val="none"/>
      <w:lvlText w:val=""/>
      <w:lvlJc w:val="left"/>
      <w:pPr>
        <w:tabs>
          <w:tab w:val="num" w:pos="360"/>
        </w:tabs>
      </w:pPr>
    </w:lvl>
    <w:lvl w:ilvl="3" w:tplc="7CC04E88">
      <w:numFmt w:val="none"/>
      <w:lvlText w:val=""/>
      <w:lvlJc w:val="left"/>
      <w:pPr>
        <w:tabs>
          <w:tab w:val="num" w:pos="360"/>
        </w:tabs>
      </w:pPr>
    </w:lvl>
    <w:lvl w:ilvl="4" w:tplc="366891A4">
      <w:numFmt w:val="none"/>
      <w:lvlText w:val=""/>
      <w:lvlJc w:val="left"/>
      <w:pPr>
        <w:tabs>
          <w:tab w:val="num" w:pos="360"/>
        </w:tabs>
      </w:pPr>
    </w:lvl>
    <w:lvl w:ilvl="5" w:tplc="D3340CF8">
      <w:numFmt w:val="none"/>
      <w:lvlText w:val=""/>
      <w:lvlJc w:val="left"/>
      <w:pPr>
        <w:tabs>
          <w:tab w:val="num" w:pos="360"/>
        </w:tabs>
      </w:pPr>
    </w:lvl>
    <w:lvl w:ilvl="6" w:tplc="FF9A71EA">
      <w:numFmt w:val="none"/>
      <w:lvlText w:val=""/>
      <w:lvlJc w:val="left"/>
      <w:pPr>
        <w:tabs>
          <w:tab w:val="num" w:pos="360"/>
        </w:tabs>
      </w:pPr>
    </w:lvl>
    <w:lvl w:ilvl="7" w:tplc="9FC6E120">
      <w:numFmt w:val="none"/>
      <w:lvlText w:val=""/>
      <w:lvlJc w:val="left"/>
      <w:pPr>
        <w:tabs>
          <w:tab w:val="num" w:pos="360"/>
        </w:tabs>
      </w:pPr>
    </w:lvl>
    <w:lvl w:ilvl="8" w:tplc="0B2A8CD0">
      <w:numFmt w:val="none"/>
      <w:lvlText w:val=""/>
      <w:lvlJc w:val="left"/>
      <w:pPr>
        <w:tabs>
          <w:tab w:val="num" w:pos="360"/>
        </w:tabs>
      </w:pPr>
    </w:lvl>
  </w:abstractNum>
  <w:abstractNum w:abstractNumId="5">
    <w:nsid w:val="101477E3"/>
    <w:multiLevelType w:val="hybridMultilevel"/>
    <w:tmpl w:val="4AA02C2E"/>
    <w:lvl w:ilvl="0" w:tplc="67B036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7597506"/>
    <w:multiLevelType w:val="hybridMultilevel"/>
    <w:tmpl w:val="E1DE7ED6"/>
    <w:lvl w:ilvl="0" w:tplc="FE00F184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7">
    <w:nsid w:val="1E491344"/>
    <w:multiLevelType w:val="hybridMultilevel"/>
    <w:tmpl w:val="A0186292"/>
    <w:lvl w:ilvl="0" w:tplc="F65A6E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A48985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666B9A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9280C7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40E15F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B3C56D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47ACC8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72CBD6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8442AC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FF7782C"/>
    <w:multiLevelType w:val="hybridMultilevel"/>
    <w:tmpl w:val="A072AD5A"/>
    <w:lvl w:ilvl="0" w:tplc="67B036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9">
    <w:nsid w:val="25241BEA"/>
    <w:multiLevelType w:val="hybridMultilevel"/>
    <w:tmpl w:val="28EEC040"/>
    <w:lvl w:ilvl="0" w:tplc="0419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56B3639"/>
    <w:multiLevelType w:val="hybridMultilevel"/>
    <w:tmpl w:val="ED520264"/>
    <w:lvl w:ilvl="0" w:tplc="04190001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2E2E5C38"/>
    <w:multiLevelType w:val="hybridMultilevel"/>
    <w:tmpl w:val="F2E00374"/>
    <w:lvl w:ilvl="0" w:tplc="1EA26DEC">
      <w:start w:val="1"/>
      <w:numFmt w:val="bullet"/>
      <w:lvlText w:val="−"/>
      <w:lvlJc w:val="left"/>
      <w:pPr>
        <w:tabs>
          <w:tab w:val="num" w:pos="992"/>
        </w:tabs>
        <w:ind w:left="992" w:hanging="425"/>
      </w:pPr>
      <w:rPr>
        <w:rFonts w:ascii="Times New Roman" w:hAnsi="Times New Roman" w:cs="Times New Roman" w:hint="default"/>
      </w:rPr>
    </w:lvl>
    <w:lvl w:ilvl="1" w:tplc="04190019">
      <w:start w:val="1"/>
      <w:numFmt w:val="bullet"/>
      <w:lvlText w:val="−"/>
      <w:lvlJc w:val="left"/>
      <w:pPr>
        <w:tabs>
          <w:tab w:val="num" w:pos="2045"/>
        </w:tabs>
        <w:ind w:left="2045" w:hanging="425"/>
      </w:pPr>
      <w:rPr>
        <w:rFonts w:ascii="Times New Roman" w:hAnsi="Times New Roman" w:cs="Times New Roman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2">
    <w:nsid w:val="2FDC4FA4"/>
    <w:multiLevelType w:val="hybridMultilevel"/>
    <w:tmpl w:val="226AB36A"/>
    <w:lvl w:ilvl="0" w:tplc="0D5282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3299589A"/>
    <w:multiLevelType w:val="multilevel"/>
    <w:tmpl w:val="C032B370"/>
    <w:lvl w:ilvl="0">
      <w:start w:val="1"/>
      <w:numFmt w:val="decimal"/>
      <w:lvlText w:val="%1."/>
      <w:lvlJc w:val="left"/>
      <w:pPr>
        <w:ind w:left="0" w:firstLine="709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144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4">
    <w:nsid w:val="33FA43C5"/>
    <w:multiLevelType w:val="hybridMultilevel"/>
    <w:tmpl w:val="92C056B8"/>
    <w:lvl w:ilvl="0" w:tplc="798A318E">
      <w:start w:val="1"/>
      <w:numFmt w:val="decimal"/>
      <w:lvlText w:val="%1."/>
      <w:lvlJc w:val="left"/>
      <w:pPr>
        <w:tabs>
          <w:tab w:val="num" w:pos="1395"/>
        </w:tabs>
        <w:ind w:left="1395" w:hanging="855"/>
      </w:pPr>
      <w:rPr>
        <w:rFonts w:hint="default"/>
      </w:rPr>
    </w:lvl>
    <w:lvl w:ilvl="1" w:tplc="689CA6B4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C50A8AF8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B5089D2A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D4D469E0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27D806A2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DECCB4A4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A664CE46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D6DC469E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5">
    <w:nsid w:val="34294B64"/>
    <w:multiLevelType w:val="hybridMultilevel"/>
    <w:tmpl w:val="F87A212E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">
    <w:nsid w:val="34351B37"/>
    <w:multiLevelType w:val="hybridMultilevel"/>
    <w:tmpl w:val="70087130"/>
    <w:lvl w:ilvl="0" w:tplc="93C8F1B6">
      <w:start w:val="1"/>
      <w:numFmt w:val="decimal"/>
      <w:lvlText w:val="%1."/>
      <w:lvlJc w:val="left"/>
      <w:pPr>
        <w:tabs>
          <w:tab w:val="num" w:pos="2163"/>
        </w:tabs>
        <w:ind w:left="2163" w:hanging="118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58"/>
        </w:tabs>
        <w:ind w:left="205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78"/>
        </w:tabs>
        <w:ind w:left="277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98"/>
        </w:tabs>
        <w:ind w:left="349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18"/>
        </w:tabs>
        <w:ind w:left="421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38"/>
        </w:tabs>
        <w:ind w:left="493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58"/>
        </w:tabs>
        <w:ind w:left="565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78"/>
        </w:tabs>
        <w:ind w:left="637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98"/>
        </w:tabs>
        <w:ind w:left="7098" w:hanging="180"/>
      </w:pPr>
    </w:lvl>
  </w:abstractNum>
  <w:abstractNum w:abstractNumId="17">
    <w:nsid w:val="34AD061F"/>
    <w:multiLevelType w:val="hybridMultilevel"/>
    <w:tmpl w:val="30D01E28"/>
    <w:lvl w:ilvl="0" w:tplc="0D2CA3DA">
      <w:start w:val="1"/>
      <w:numFmt w:val="decimal"/>
      <w:lvlText w:val="%1."/>
      <w:lvlJc w:val="left"/>
      <w:pPr>
        <w:tabs>
          <w:tab w:val="num" w:pos="1746"/>
        </w:tabs>
        <w:ind w:left="1746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21"/>
        </w:tabs>
        <w:ind w:left="182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41"/>
        </w:tabs>
        <w:ind w:left="254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61"/>
        </w:tabs>
        <w:ind w:left="326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81"/>
        </w:tabs>
        <w:ind w:left="398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01"/>
        </w:tabs>
        <w:ind w:left="470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21"/>
        </w:tabs>
        <w:ind w:left="542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41"/>
        </w:tabs>
        <w:ind w:left="614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61"/>
        </w:tabs>
        <w:ind w:left="6861" w:hanging="180"/>
      </w:pPr>
    </w:lvl>
  </w:abstractNum>
  <w:abstractNum w:abstractNumId="18">
    <w:nsid w:val="43DA5360"/>
    <w:multiLevelType w:val="multilevel"/>
    <w:tmpl w:val="8606FB8A"/>
    <w:lvl w:ilvl="0">
      <w:start w:val="7"/>
      <w:numFmt w:val="decimal"/>
      <w:lvlText w:val="%1."/>
      <w:lvlJc w:val="left"/>
      <w:pPr>
        <w:tabs>
          <w:tab w:val="num" w:pos="690"/>
        </w:tabs>
        <w:ind w:left="690" w:hanging="69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690"/>
        </w:tabs>
        <w:ind w:left="690" w:hanging="69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>
    <w:nsid w:val="444D7087"/>
    <w:multiLevelType w:val="hybridMultilevel"/>
    <w:tmpl w:val="643263E0"/>
    <w:lvl w:ilvl="0" w:tplc="54640D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C7A584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B4412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B3695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50047D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24C88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3C4CB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86419C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E2A244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5482779"/>
    <w:multiLevelType w:val="multilevel"/>
    <w:tmpl w:val="B3487C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1">
    <w:nsid w:val="462E1D03"/>
    <w:multiLevelType w:val="hybridMultilevel"/>
    <w:tmpl w:val="556A1A82"/>
    <w:lvl w:ilvl="0" w:tplc="04190001">
      <w:start w:val="1"/>
      <w:numFmt w:val="decimal"/>
      <w:lvlText w:val="%1."/>
      <w:lvlJc w:val="left"/>
      <w:pPr>
        <w:tabs>
          <w:tab w:val="num" w:pos="1863"/>
        </w:tabs>
        <w:ind w:left="1863" w:hanging="1065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878"/>
        </w:tabs>
        <w:ind w:left="1878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598"/>
        </w:tabs>
        <w:ind w:left="2598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318"/>
        </w:tabs>
        <w:ind w:left="3318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4038"/>
        </w:tabs>
        <w:ind w:left="4038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758"/>
        </w:tabs>
        <w:ind w:left="4758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478"/>
        </w:tabs>
        <w:ind w:left="5478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6198"/>
        </w:tabs>
        <w:ind w:left="6198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918"/>
        </w:tabs>
        <w:ind w:left="6918" w:hanging="180"/>
      </w:pPr>
    </w:lvl>
  </w:abstractNum>
  <w:abstractNum w:abstractNumId="22">
    <w:nsid w:val="46B97CBE"/>
    <w:multiLevelType w:val="multilevel"/>
    <w:tmpl w:val="C57E1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23">
    <w:nsid w:val="47DA3084"/>
    <w:multiLevelType w:val="hybridMultilevel"/>
    <w:tmpl w:val="9AB45EDC"/>
    <w:lvl w:ilvl="0" w:tplc="A0428B50">
      <w:start w:val="1"/>
      <w:numFmt w:val="decimal"/>
      <w:lvlText w:val="%1."/>
      <w:lvlJc w:val="left"/>
      <w:pPr>
        <w:tabs>
          <w:tab w:val="num" w:pos="2280"/>
        </w:tabs>
        <w:ind w:left="2280" w:hanging="1425"/>
      </w:pPr>
      <w:rPr>
        <w:rFonts w:hint="default"/>
      </w:rPr>
    </w:lvl>
    <w:lvl w:ilvl="1" w:tplc="E5405996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5462B9A4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7D660EC2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797612C2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E0CCA766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85766DFA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9DCE725A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7C1E0AF8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24">
    <w:nsid w:val="483D2278"/>
    <w:multiLevelType w:val="hybridMultilevel"/>
    <w:tmpl w:val="BE381C52"/>
    <w:lvl w:ilvl="0" w:tplc="CF2AFB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8535445"/>
    <w:multiLevelType w:val="hybridMultilevel"/>
    <w:tmpl w:val="91C4AF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8DF55EB"/>
    <w:multiLevelType w:val="hybridMultilevel"/>
    <w:tmpl w:val="EC90EA24"/>
    <w:lvl w:ilvl="0" w:tplc="67B0364A">
      <w:start w:val="1"/>
      <w:numFmt w:val="upperRoman"/>
      <w:lvlText w:val="%1."/>
      <w:lvlJc w:val="left"/>
      <w:pPr>
        <w:tabs>
          <w:tab w:val="num" w:pos="1290"/>
        </w:tabs>
        <w:ind w:left="129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27">
    <w:nsid w:val="4C4A0A90"/>
    <w:multiLevelType w:val="hybridMultilevel"/>
    <w:tmpl w:val="7428BC64"/>
    <w:lvl w:ilvl="0" w:tplc="1F00AAEE">
      <w:start w:val="1"/>
      <w:numFmt w:val="decimal"/>
      <w:lvlText w:val="%1."/>
      <w:lvlJc w:val="left"/>
      <w:pPr>
        <w:tabs>
          <w:tab w:val="num" w:pos="1485"/>
        </w:tabs>
        <w:ind w:left="148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28">
    <w:nsid w:val="4DF74876"/>
    <w:multiLevelType w:val="hybridMultilevel"/>
    <w:tmpl w:val="6F2EAA78"/>
    <w:lvl w:ilvl="0" w:tplc="0DDAE5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24D2555"/>
    <w:multiLevelType w:val="hybridMultilevel"/>
    <w:tmpl w:val="FC387634"/>
    <w:lvl w:ilvl="0" w:tplc="6C64A0EE">
      <w:start w:val="1"/>
      <w:numFmt w:val="decimal"/>
      <w:lvlText w:val="%1."/>
      <w:lvlJc w:val="left"/>
      <w:pPr>
        <w:tabs>
          <w:tab w:val="num" w:pos="1395"/>
        </w:tabs>
        <w:ind w:left="139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30">
    <w:nsid w:val="5B272551"/>
    <w:multiLevelType w:val="hybridMultilevel"/>
    <w:tmpl w:val="CBEEE67C"/>
    <w:lvl w:ilvl="0" w:tplc="71B4A1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D4A1742"/>
    <w:multiLevelType w:val="hybridMultilevel"/>
    <w:tmpl w:val="6CCC60FC"/>
    <w:lvl w:ilvl="0" w:tplc="0419000F">
      <w:start w:val="1"/>
      <w:numFmt w:val="decimal"/>
      <w:lvlText w:val="%1."/>
      <w:lvlJc w:val="left"/>
      <w:pPr>
        <w:tabs>
          <w:tab w:val="num" w:pos="1629"/>
        </w:tabs>
        <w:ind w:left="1629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64"/>
        </w:tabs>
        <w:ind w:left="17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84"/>
        </w:tabs>
        <w:ind w:left="24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04"/>
        </w:tabs>
        <w:ind w:left="32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24"/>
        </w:tabs>
        <w:ind w:left="39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44"/>
        </w:tabs>
        <w:ind w:left="46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64"/>
        </w:tabs>
        <w:ind w:left="53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84"/>
        </w:tabs>
        <w:ind w:left="60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04"/>
        </w:tabs>
        <w:ind w:left="6804" w:hanging="180"/>
      </w:pPr>
    </w:lvl>
  </w:abstractNum>
  <w:abstractNum w:abstractNumId="32">
    <w:nsid w:val="5DCD510B"/>
    <w:multiLevelType w:val="hybridMultilevel"/>
    <w:tmpl w:val="E0781782"/>
    <w:lvl w:ilvl="0" w:tplc="44280DF2">
      <w:start w:val="1"/>
      <w:numFmt w:val="decimal"/>
      <w:lvlText w:val="%1."/>
      <w:lvlJc w:val="left"/>
      <w:pPr>
        <w:tabs>
          <w:tab w:val="num" w:pos="1704"/>
        </w:tabs>
        <w:ind w:left="1704" w:hanging="10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64"/>
        </w:tabs>
        <w:ind w:left="17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84"/>
        </w:tabs>
        <w:ind w:left="24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04"/>
        </w:tabs>
        <w:ind w:left="32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24"/>
        </w:tabs>
        <w:ind w:left="39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44"/>
        </w:tabs>
        <w:ind w:left="46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64"/>
        </w:tabs>
        <w:ind w:left="53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84"/>
        </w:tabs>
        <w:ind w:left="60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04"/>
        </w:tabs>
        <w:ind w:left="6804" w:hanging="180"/>
      </w:pPr>
    </w:lvl>
  </w:abstractNum>
  <w:abstractNum w:abstractNumId="33">
    <w:nsid w:val="62854A56"/>
    <w:multiLevelType w:val="hybridMultilevel"/>
    <w:tmpl w:val="2A0A12A0"/>
    <w:lvl w:ilvl="0" w:tplc="1446183A">
      <w:start w:val="1"/>
      <w:numFmt w:val="decimal"/>
      <w:lvlText w:val="%1.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4">
    <w:nsid w:val="64DA5434"/>
    <w:multiLevelType w:val="hybridMultilevel"/>
    <w:tmpl w:val="7ABAD24E"/>
    <w:lvl w:ilvl="0" w:tplc="9216C684">
      <w:start w:val="1"/>
      <w:numFmt w:val="decimal"/>
      <w:lvlText w:val="%1."/>
      <w:lvlJc w:val="left"/>
      <w:pPr>
        <w:ind w:left="1791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1" w:hanging="360"/>
      </w:pPr>
    </w:lvl>
    <w:lvl w:ilvl="2" w:tplc="0419001B" w:tentative="1">
      <w:start w:val="1"/>
      <w:numFmt w:val="lowerRoman"/>
      <w:lvlText w:val="%3."/>
      <w:lvlJc w:val="right"/>
      <w:pPr>
        <w:ind w:left="2541" w:hanging="180"/>
      </w:pPr>
    </w:lvl>
    <w:lvl w:ilvl="3" w:tplc="0419000F" w:tentative="1">
      <w:start w:val="1"/>
      <w:numFmt w:val="decimal"/>
      <w:lvlText w:val="%4."/>
      <w:lvlJc w:val="left"/>
      <w:pPr>
        <w:ind w:left="3261" w:hanging="360"/>
      </w:pPr>
    </w:lvl>
    <w:lvl w:ilvl="4" w:tplc="04190019" w:tentative="1">
      <w:start w:val="1"/>
      <w:numFmt w:val="lowerLetter"/>
      <w:lvlText w:val="%5."/>
      <w:lvlJc w:val="left"/>
      <w:pPr>
        <w:ind w:left="3981" w:hanging="360"/>
      </w:pPr>
    </w:lvl>
    <w:lvl w:ilvl="5" w:tplc="0419001B" w:tentative="1">
      <w:start w:val="1"/>
      <w:numFmt w:val="lowerRoman"/>
      <w:lvlText w:val="%6."/>
      <w:lvlJc w:val="right"/>
      <w:pPr>
        <w:ind w:left="4701" w:hanging="180"/>
      </w:pPr>
    </w:lvl>
    <w:lvl w:ilvl="6" w:tplc="0419000F" w:tentative="1">
      <w:start w:val="1"/>
      <w:numFmt w:val="decimal"/>
      <w:lvlText w:val="%7."/>
      <w:lvlJc w:val="left"/>
      <w:pPr>
        <w:ind w:left="5421" w:hanging="360"/>
      </w:pPr>
    </w:lvl>
    <w:lvl w:ilvl="7" w:tplc="04190019" w:tentative="1">
      <w:start w:val="1"/>
      <w:numFmt w:val="lowerLetter"/>
      <w:lvlText w:val="%8."/>
      <w:lvlJc w:val="left"/>
      <w:pPr>
        <w:ind w:left="6141" w:hanging="360"/>
      </w:pPr>
    </w:lvl>
    <w:lvl w:ilvl="8" w:tplc="0419001B" w:tentative="1">
      <w:start w:val="1"/>
      <w:numFmt w:val="lowerRoman"/>
      <w:lvlText w:val="%9."/>
      <w:lvlJc w:val="right"/>
      <w:pPr>
        <w:ind w:left="6861" w:hanging="180"/>
      </w:pPr>
    </w:lvl>
  </w:abstractNum>
  <w:abstractNum w:abstractNumId="35">
    <w:nsid w:val="6543174D"/>
    <w:multiLevelType w:val="hybridMultilevel"/>
    <w:tmpl w:val="4766A2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670D3A7C"/>
    <w:multiLevelType w:val="hybridMultilevel"/>
    <w:tmpl w:val="00E83622"/>
    <w:lvl w:ilvl="0" w:tplc="4A1C8C36">
      <w:start w:val="1"/>
      <w:numFmt w:val="decimal"/>
      <w:lvlText w:val="%1."/>
      <w:lvlJc w:val="left"/>
      <w:pPr>
        <w:tabs>
          <w:tab w:val="num" w:pos="1632"/>
        </w:tabs>
        <w:ind w:left="1632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07"/>
        </w:tabs>
        <w:ind w:left="17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27"/>
        </w:tabs>
        <w:ind w:left="24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47"/>
        </w:tabs>
        <w:ind w:left="31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67"/>
        </w:tabs>
        <w:ind w:left="38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87"/>
        </w:tabs>
        <w:ind w:left="45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07"/>
        </w:tabs>
        <w:ind w:left="53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27"/>
        </w:tabs>
        <w:ind w:left="60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47"/>
        </w:tabs>
        <w:ind w:left="6747" w:hanging="180"/>
      </w:pPr>
    </w:lvl>
  </w:abstractNum>
  <w:abstractNum w:abstractNumId="37">
    <w:nsid w:val="69344373"/>
    <w:multiLevelType w:val="hybridMultilevel"/>
    <w:tmpl w:val="C6B45D48"/>
    <w:lvl w:ilvl="0" w:tplc="69348A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B55768F"/>
    <w:multiLevelType w:val="hybridMultilevel"/>
    <w:tmpl w:val="ED50AD4A"/>
    <w:lvl w:ilvl="0" w:tplc="67B0364A">
      <w:start w:val="2"/>
      <w:numFmt w:val="decimal"/>
      <w:lvlText w:val="%1."/>
      <w:lvlJc w:val="left"/>
      <w:pPr>
        <w:tabs>
          <w:tab w:val="num" w:pos="1623"/>
        </w:tabs>
        <w:ind w:left="1623" w:hanging="111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93"/>
        </w:tabs>
        <w:ind w:left="15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13"/>
        </w:tabs>
        <w:ind w:left="23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33"/>
        </w:tabs>
        <w:ind w:left="30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53"/>
        </w:tabs>
        <w:ind w:left="37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73"/>
        </w:tabs>
        <w:ind w:left="44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93"/>
        </w:tabs>
        <w:ind w:left="51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13"/>
        </w:tabs>
        <w:ind w:left="59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33"/>
        </w:tabs>
        <w:ind w:left="6633" w:hanging="180"/>
      </w:pPr>
    </w:lvl>
  </w:abstractNum>
  <w:abstractNum w:abstractNumId="39">
    <w:nsid w:val="6BF43E49"/>
    <w:multiLevelType w:val="hybridMultilevel"/>
    <w:tmpl w:val="D904F51E"/>
    <w:lvl w:ilvl="0" w:tplc="7C9A9F0A">
      <w:start w:val="1"/>
      <w:numFmt w:val="decimal"/>
      <w:lvlText w:val="%1."/>
      <w:lvlJc w:val="left"/>
      <w:pPr>
        <w:tabs>
          <w:tab w:val="num" w:pos="1995"/>
        </w:tabs>
        <w:ind w:left="1995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40">
    <w:nsid w:val="6E0B6693"/>
    <w:multiLevelType w:val="hybridMultilevel"/>
    <w:tmpl w:val="C7C6B276"/>
    <w:lvl w:ilvl="0" w:tplc="467C6B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6E5B55A5"/>
    <w:multiLevelType w:val="hybridMultilevel"/>
    <w:tmpl w:val="CA0CB086"/>
    <w:lvl w:ilvl="0" w:tplc="437C7A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12C7BD8"/>
    <w:multiLevelType w:val="hybridMultilevel"/>
    <w:tmpl w:val="8B9C8A5C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28C2632"/>
    <w:multiLevelType w:val="hybridMultilevel"/>
    <w:tmpl w:val="C420837E"/>
    <w:lvl w:ilvl="0" w:tplc="8AA2CC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8D13B54"/>
    <w:multiLevelType w:val="hybridMultilevel"/>
    <w:tmpl w:val="AD88DDE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>
    <w:nsid w:val="7E2E0D12"/>
    <w:multiLevelType w:val="hybridMultilevel"/>
    <w:tmpl w:val="EC8A0C9A"/>
    <w:lvl w:ilvl="0" w:tplc="0419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16"/>
  </w:num>
  <w:num w:numId="4">
    <w:abstractNumId w:val="31"/>
  </w:num>
  <w:num w:numId="5">
    <w:abstractNumId w:val="23"/>
  </w:num>
  <w:num w:numId="6">
    <w:abstractNumId w:val="4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5"/>
  </w:num>
  <w:num w:numId="9">
    <w:abstractNumId w:val="2"/>
  </w:num>
  <w:num w:numId="10">
    <w:abstractNumId w:val="41"/>
  </w:num>
  <w:num w:numId="11">
    <w:abstractNumId w:val="18"/>
  </w:num>
  <w:num w:numId="12">
    <w:abstractNumId w:val="38"/>
  </w:num>
  <w:num w:numId="13">
    <w:abstractNumId w:val="0"/>
  </w:num>
  <w:num w:numId="14">
    <w:abstractNumId w:val="17"/>
  </w:num>
  <w:num w:numId="15">
    <w:abstractNumId w:val="42"/>
  </w:num>
  <w:num w:numId="16">
    <w:abstractNumId w:val="29"/>
  </w:num>
  <w:num w:numId="17">
    <w:abstractNumId w:val="21"/>
  </w:num>
  <w:num w:numId="18">
    <w:abstractNumId w:val="27"/>
  </w:num>
  <w:num w:numId="19">
    <w:abstractNumId w:val="1"/>
  </w:num>
  <w:num w:numId="20">
    <w:abstractNumId w:val="26"/>
  </w:num>
  <w:num w:numId="21">
    <w:abstractNumId w:val="39"/>
  </w:num>
  <w:num w:numId="22">
    <w:abstractNumId w:val="36"/>
  </w:num>
  <w:num w:numId="23">
    <w:abstractNumId w:val="14"/>
  </w:num>
  <w:num w:numId="24">
    <w:abstractNumId w:val="32"/>
  </w:num>
  <w:num w:numId="25">
    <w:abstractNumId w:val="25"/>
  </w:num>
  <w:num w:numId="26">
    <w:abstractNumId w:val="45"/>
  </w:num>
  <w:num w:numId="27">
    <w:abstractNumId w:val="37"/>
  </w:num>
  <w:num w:numId="28">
    <w:abstractNumId w:val="33"/>
  </w:num>
  <w:num w:numId="29">
    <w:abstractNumId w:val="7"/>
  </w:num>
  <w:num w:numId="30">
    <w:abstractNumId w:val="34"/>
  </w:num>
  <w:num w:numId="31">
    <w:abstractNumId w:val="28"/>
  </w:num>
  <w:num w:numId="32">
    <w:abstractNumId w:val="19"/>
  </w:num>
  <w:num w:numId="33">
    <w:abstractNumId w:val="9"/>
  </w:num>
  <w:num w:numId="34">
    <w:abstractNumId w:val="22"/>
  </w:num>
  <w:num w:numId="35">
    <w:abstractNumId w:val="24"/>
  </w:num>
  <w:num w:numId="36">
    <w:abstractNumId w:val="43"/>
  </w:num>
  <w:num w:numId="37">
    <w:abstractNumId w:val="30"/>
  </w:num>
  <w:num w:numId="38">
    <w:abstractNumId w:val="8"/>
  </w:num>
  <w:num w:numId="39">
    <w:abstractNumId w:val="13"/>
  </w:num>
  <w:num w:numId="40">
    <w:abstractNumId w:val="11"/>
  </w:num>
  <w:num w:numId="41">
    <w:abstractNumId w:val="3"/>
  </w:num>
  <w:num w:numId="42">
    <w:abstractNumId w:val="40"/>
  </w:num>
  <w:num w:numId="43">
    <w:abstractNumId w:val="15"/>
  </w:num>
  <w:num w:numId="44">
    <w:abstractNumId w:val="20"/>
  </w:num>
  <w:num w:numId="45">
    <w:abstractNumId w:val="12"/>
  </w:num>
  <w:num w:numId="46">
    <w:abstractNumId w:val="44"/>
  </w:num>
  <w:num w:numId="47">
    <w:abstractNumId w:val="3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attachedTemplate r:id="rId1"/>
  <w:stylePaneFormatFilter w:val="3F01"/>
  <w:doNotTrackMoves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31BF3"/>
    <w:rsid w:val="0000105C"/>
    <w:rsid w:val="000014BE"/>
    <w:rsid w:val="000023F3"/>
    <w:rsid w:val="00002FFD"/>
    <w:rsid w:val="00010ACA"/>
    <w:rsid w:val="00013D11"/>
    <w:rsid w:val="00020594"/>
    <w:rsid w:val="00021DB7"/>
    <w:rsid w:val="000227AB"/>
    <w:rsid w:val="00022C06"/>
    <w:rsid w:val="00027706"/>
    <w:rsid w:val="00031199"/>
    <w:rsid w:val="000419BA"/>
    <w:rsid w:val="00041F50"/>
    <w:rsid w:val="00047AF1"/>
    <w:rsid w:val="000512F2"/>
    <w:rsid w:val="0005647C"/>
    <w:rsid w:val="00057018"/>
    <w:rsid w:val="00063051"/>
    <w:rsid w:val="0006412A"/>
    <w:rsid w:val="000671FF"/>
    <w:rsid w:val="000675AC"/>
    <w:rsid w:val="0007045B"/>
    <w:rsid w:val="000724E8"/>
    <w:rsid w:val="00080829"/>
    <w:rsid w:val="00084C47"/>
    <w:rsid w:val="00085C45"/>
    <w:rsid w:val="00085FB9"/>
    <w:rsid w:val="00086E24"/>
    <w:rsid w:val="00087307"/>
    <w:rsid w:val="00087375"/>
    <w:rsid w:val="0009320B"/>
    <w:rsid w:val="00093A79"/>
    <w:rsid w:val="00094535"/>
    <w:rsid w:val="000962AF"/>
    <w:rsid w:val="000A5122"/>
    <w:rsid w:val="000A7B6E"/>
    <w:rsid w:val="000B008C"/>
    <w:rsid w:val="000B0F28"/>
    <w:rsid w:val="000B3E37"/>
    <w:rsid w:val="000B423D"/>
    <w:rsid w:val="000B47F8"/>
    <w:rsid w:val="000C02A0"/>
    <w:rsid w:val="000C60B6"/>
    <w:rsid w:val="000C6C31"/>
    <w:rsid w:val="000C6EEE"/>
    <w:rsid w:val="000C7493"/>
    <w:rsid w:val="000D19B1"/>
    <w:rsid w:val="000D6E2E"/>
    <w:rsid w:val="000D6F39"/>
    <w:rsid w:val="000E0B2D"/>
    <w:rsid w:val="000E454D"/>
    <w:rsid w:val="000E579A"/>
    <w:rsid w:val="000E7535"/>
    <w:rsid w:val="000E79A9"/>
    <w:rsid w:val="000E7BF2"/>
    <w:rsid w:val="000F0ECF"/>
    <w:rsid w:val="000F2E9E"/>
    <w:rsid w:val="000F4EA7"/>
    <w:rsid w:val="00101044"/>
    <w:rsid w:val="00101071"/>
    <w:rsid w:val="001013DC"/>
    <w:rsid w:val="00103C30"/>
    <w:rsid w:val="00104290"/>
    <w:rsid w:val="00105375"/>
    <w:rsid w:val="001104B4"/>
    <w:rsid w:val="00113612"/>
    <w:rsid w:val="0011557B"/>
    <w:rsid w:val="001237E6"/>
    <w:rsid w:val="0013183F"/>
    <w:rsid w:val="00132F99"/>
    <w:rsid w:val="00133F2C"/>
    <w:rsid w:val="00136887"/>
    <w:rsid w:val="00145C1F"/>
    <w:rsid w:val="0014774D"/>
    <w:rsid w:val="001518F7"/>
    <w:rsid w:val="00154371"/>
    <w:rsid w:val="00157E47"/>
    <w:rsid w:val="00161962"/>
    <w:rsid w:val="00162033"/>
    <w:rsid w:val="00165AB2"/>
    <w:rsid w:val="00167C19"/>
    <w:rsid w:val="001712E2"/>
    <w:rsid w:val="00183058"/>
    <w:rsid w:val="00184011"/>
    <w:rsid w:val="00184464"/>
    <w:rsid w:val="00186177"/>
    <w:rsid w:val="001871FF"/>
    <w:rsid w:val="00191345"/>
    <w:rsid w:val="001937EC"/>
    <w:rsid w:val="00193BE8"/>
    <w:rsid w:val="00195646"/>
    <w:rsid w:val="001A0983"/>
    <w:rsid w:val="001A0C0D"/>
    <w:rsid w:val="001A1B0F"/>
    <w:rsid w:val="001A32B2"/>
    <w:rsid w:val="001A48A6"/>
    <w:rsid w:val="001B3F51"/>
    <w:rsid w:val="001C1E42"/>
    <w:rsid w:val="001C23D4"/>
    <w:rsid w:val="001C373D"/>
    <w:rsid w:val="001C77E3"/>
    <w:rsid w:val="001D1831"/>
    <w:rsid w:val="001D2CB5"/>
    <w:rsid w:val="001D2E76"/>
    <w:rsid w:val="001D5EE5"/>
    <w:rsid w:val="001D7080"/>
    <w:rsid w:val="001D7090"/>
    <w:rsid w:val="001E0CC2"/>
    <w:rsid w:val="001E2BE9"/>
    <w:rsid w:val="001E2FD5"/>
    <w:rsid w:val="001E3849"/>
    <w:rsid w:val="001F14E9"/>
    <w:rsid w:val="001F6CE9"/>
    <w:rsid w:val="0020225C"/>
    <w:rsid w:val="002031B6"/>
    <w:rsid w:val="00206E3B"/>
    <w:rsid w:val="002104CB"/>
    <w:rsid w:val="00210905"/>
    <w:rsid w:val="0021167E"/>
    <w:rsid w:val="00211FC7"/>
    <w:rsid w:val="00212F10"/>
    <w:rsid w:val="002165F6"/>
    <w:rsid w:val="0021741B"/>
    <w:rsid w:val="002179CF"/>
    <w:rsid w:val="002209D2"/>
    <w:rsid w:val="00221C06"/>
    <w:rsid w:val="0022306C"/>
    <w:rsid w:val="00224405"/>
    <w:rsid w:val="0022590D"/>
    <w:rsid w:val="002337C4"/>
    <w:rsid w:val="0023452A"/>
    <w:rsid w:val="002400A7"/>
    <w:rsid w:val="002411A3"/>
    <w:rsid w:val="00242652"/>
    <w:rsid w:val="0025516F"/>
    <w:rsid w:val="002626EA"/>
    <w:rsid w:val="00263B08"/>
    <w:rsid w:val="00270632"/>
    <w:rsid w:val="00276FD2"/>
    <w:rsid w:val="00280439"/>
    <w:rsid w:val="002847FE"/>
    <w:rsid w:val="00284EF6"/>
    <w:rsid w:val="0028618A"/>
    <w:rsid w:val="00287780"/>
    <w:rsid w:val="00295450"/>
    <w:rsid w:val="00295DAB"/>
    <w:rsid w:val="002966A8"/>
    <w:rsid w:val="00297DE5"/>
    <w:rsid w:val="002A32B1"/>
    <w:rsid w:val="002A35AC"/>
    <w:rsid w:val="002A66C3"/>
    <w:rsid w:val="002A770C"/>
    <w:rsid w:val="002B0528"/>
    <w:rsid w:val="002B20DF"/>
    <w:rsid w:val="002B4C36"/>
    <w:rsid w:val="002B57F2"/>
    <w:rsid w:val="002B5B61"/>
    <w:rsid w:val="002B67CE"/>
    <w:rsid w:val="002B6E93"/>
    <w:rsid w:val="002C1822"/>
    <w:rsid w:val="002C4088"/>
    <w:rsid w:val="002C66F2"/>
    <w:rsid w:val="002C724E"/>
    <w:rsid w:val="002C7BE2"/>
    <w:rsid w:val="002C7C12"/>
    <w:rsid w:val="002D1DBC"/>
    <w:rsid w:val="002D3605"/>
    <w:rsid w:val="002D6420"/>
    <w:rsid w:val="002E0317"/>
    <w:rsid w:val="002E03AA"/>
    <w:rsid w:val="002E70E2"/>
    <w:rsid w:val="002F0632"/>
    <w:rsid w:val="002F0819"/>
    <w:rsid w:val="002F0D6E"/>
    <w:rsid w:val="00300336"/>
    <w:rsid w:val="00303482"/>
    <w:rsid w:val="003060AB"/>
    <w:rsid w:val="0030610A"/>
    <w:rsid w:val="0031092B"/>
    <w:rsid w:val="00310941"/>
    <w:rsid w:val="00311F3A"/>
    <w:rsid w:val="00321A36"/>
    <w:rsid w:val="003253C3"/>
    <w:rsid w:val="00326204"/>
    <w:rsid w:val="00326B57"/>
    <w:rsid w:val="0033226F"/>
    <w:rsid w:val="00333A1D"/>
    <w:rsid w:val="00333D63"/>
    <w:rsid w:val="0033440F"/>
    <w:rsid w:val="00334C71"/>
    <w:rsid w:val="00336284"/>
    <w:rsid w:val="00340825"/>
    <w:rsid w:val="00340969"/>
    <w:rsid w:val="003436BF"/>
    <w:rsid w:val="00344A8F"/>
    <w:rsid w:val="00355B7E"/>
    <w:rsid w:val="0036042C"/>
    <w:rsid w:val="003607A5"/>
    <w:rsid w:val="00361377"/>
    <w:rsid w:val="0036466C"/>
    <w:rsid w:val="003750EF"/>
    <w:rsid w:val="0037547B"/>
    <w:rsid w:val="00376D1E"/>
    <w:rsid w:val="00380C82"/>
    <w:rsid w:val="00384B8A"/>
    <w:rsid w:val="0039395D"/>
    <w:rsid w:val="00394223"/>
    <w:rsid w:val="0039482F"/>
    <w:rsid w:val="00396511"/>
    <w:rsid w:val="003A0C07"/>
    <w:rsid w:val="003A33B3"/>
    <w:rsid w:val="003A79B4"/>
    <w:rsid w:val="003B1EC5"/>
    <w:rsid w:val="003B2F86"/>
    <w:rsid w:val="003B35B5"/>
    <w:rsid w:val="003B4DA8"/>
    <w:rsid w:val="003B61C3"/>
    <w:rsid w:val="003C3CF8"/>
    <w:rsid w:val="003C4850"/>
    <w:rsid w:val="003C6DE1"/>
    <w:rsid w:val="003C7F15"/>
    <w:rsid w:val="003D2C7D"/>
    <w:rsid w:val="003D38B6"/>
    <w:rsid w:val="003D46E7"/>
    <w:rsid w:val="003D5F17"/>
    <w:rsid w:val="003E33C9"/>
    <w:rsid w:val="003E7AED"/>
    <w:rsid w:val="003F1139"/>
    <w:rsid w:val="003F3AB8"/>
    <w:rsid w:val="003F60A7"/>
    <w:rsid w:val="003F64CD"/>
    <w:rsid w:val="003F7472"/>
    <w:rsid w:val="00400CB5"/>
    <w:rsid w:val="0040198D"/>
    <w:rsid w:val="00405064"/>
    <w:rsid w:val="00405F6C"/>
    <w:rsid w:val="004112EB"/>
    <w:rsid w:val="00411753"/>
    <w:rsid w:val="004130DF"/>
    <w:rsid w:val="0041373B"/>
    <w:rsid w:val="00414024"/>
    <w:rsid w:val="00416872"/>
    <w:rsid w:val="00416BDE"/>
    <w:rsid w:val="004207CA"/>
    <w:rsid w:val="00430582"/>
    <w:rsid w:val="00431B64"/>
    <w:rsid w:val="00431BF3"/>
    <w:rsid w:val="004329C9"/>
    <w:rsid w:val="004329E7"/>
    <w:rsid w:val="00435462"/>
    <w:rsid w:val="004429C2"/>
    <w:rsid w:val="0044312C"/>
    <w:rsid w:val="004446BD"/>
    <w:rsid w:val="00445F39"/>
    <w:rsid w:val="004474AE"/>
    <w:rsid w:val="00450979"/>
    <w:rsid w:val="00452280"/>
    <w:rsid w:val="00452459"/>
    <w:rsid w:val="0045394C"/>
    <w:rsid w:val="00454FDC"/>
    <w:rsid w:val="00456288"/>
    <w:rsid w:val="004630B7"/>
    <w:rsid w:val="00465EF1"/>
    <w:rsid w:val="004678B5"/>
    <w:rsid w:val="004711AE"/>
    <w:rsid w:val="00473A4F"/>
    <w:rsid w:val="00475D0F"/>
    <w:rsid w:val="00482397"/>
    <w:rsid w:val="00482EA8"/>
    <w:rsid w:val="004832E9"/>
    <w:rsid w:val="00485E63"/>
    <w:rsid w:val="0049092C"/>
    <w:rsid w:val="004934D8"/>
    <w:rsid w:val="00493507"/>
    <w:rsid w:val="0049489A"/>
    <w:rsid w:val="00495481"/>
    <w:rsid w:val="0049594A"/>
    <w:rsid w:val="00497213"/>
    <w:rsid w:val="00497EE6"/>
    <w:rsid w:val="004A5838"/>
    <w:rsid w:val="004A5B0F"/>
    <w:rsid w:val="004A73E9"/>
    <w:rsid w:val="004B1ACC"/>
    <w:rsid w:val="004B4068"/>
    <w:rsid w:val="004B7074"/>
    <w:rsid w:val="004C36B3"/>
    <w:rsid w:val="004C45EF"/>
    <w:rsid w:val="004D08E2"/>
    <w:rsid w:val="004D5ABF"/>
    <w:rsid w:val="004D6C71"/>
    <w:rsid w:val="004D7A66"/>
    <w:rsid w:val="004E18D5"/>
    <w:rsid w:val="004E4F1F"/>
    <w:rsid w:val="004E57CB"/>
    <w:rsid w:val="004E7EFA"/>
    <w:rsid w:val="004F16D7"/>
    <w:rsid w:val="004F1BCB"/>
    <w:rsid w:val="004F4A4D"/>
    <w:rsid w:val="00501057"/>
    <w:rsid w:val="00501068"/>
    <w:rsid w:val="00502BF2"/>
    <w:rsid w:val="00502D3C"/>
    <w:rsid w:val="005036B3"/>
    <w:rsid w:val="00503DBF"/>
    <w:rsid w:val="00505528"/>
    <w:rsid w:val="0051025F"/>
    <w:rsid w:val="0051445E"/>
    <w:rsid w:val="0051632E"/>
    <w:rsid w:val="005221AE"/>
    <w:rsid w:val="005244A1"/>
    <w:rsid w:val="00525BFA"/>
    <w:rsid w:val="00526BA9"/>
    <w:rsid w:val="005278F0"/>
    <w:rsid w:val="00531147"/>
    <w:rsid w:val="00532708"/>
    <w:rsid w:val="005327C0"/>
    <w:rsid w:val="0053307E"/>
    <w:rsid w:val="00533704"/>
    <w:rsid w:val="005341E6"/>
    <w:rsid w:val="005364CC"/>
    <w:rsid w:val="00550BE4"/>
    <w:rsid w:val="005516D9"/>
    <w:rsid w:val="00554E20"/>
    <w:rsid w:val="00555A5A"/>
    <w:rsid w:val="005571BF"/>
    <w:rsid w:val="00561C97"/>
    <w:rsid w:val="0056381F"/>
    <w:rsid w:val="005643ED"/>
    <w:rsid w:val="00570948"/>
    <w:rsid w:val="00570F70"/>
    <w:rsid w:val="00575756"/>
    <w:rsid w:val="00580904"/>
    <w:rsid w:val="00580B2B"/>
    <w:rsid w:val="00580F82"/>
    <w:rsid w:val="00581573"/>
    <w:rsid w:val="00581F2E"/>
    <w:rsid w:val="00583E7A"/>
    <w:rsid w:val="00584BAE"/>
    <w:rsid w:val="00585A11"/>
    <w:rsid w:val="00586A6C"/>
    <w:rsid w:val="00592484"/>
    <w:rsid w:val="00593159"/>
    <w:rsid w:val="00593BDF"/>
    <w:rsid w:val="00594E46"/>
    <w:rsid w:val="005950CE"/>
    <w:rsid w:val="005968A6"/>
    <w:rsid w:val="00597616"/>
    <w:rsid w:val="005A009D"/>
    <w:rsid w:val="005A34F9"/>
    <w:rsid w:val="005A3647"/>
    <w:rsid w:val="005A40F4"/>
    <w:rsid w:val="005A6DBE"/>
    <w:rsid w:val="005A72F8"/>
    <w:rsid w:val="005A7C7E"/>
    <w:rsid w:val="005A7DCE"/>
    <w:rsid w:val="005B21CA"/>
    <w:rsid w:val="005B7C27"/>
    <w:rsid w:val="005C2043"/>
    <w:rsid w:val="005C3101"/>
    <w:rsid w:val="005C4016"/>
    <w:rsid w:val="005C7CF5"/>
    <w:rsid w:val="005D342B"/>
    <w:rsid w:val="005D39A8"/>
    <w:rsid w:val="005D3E9F"/>
    <w:rsid w:val="005D4B36"/>
    <w:rsid w:val="005D67D7"/>
    <w:rsid w:val="005E18A7"/>
    <w:rsid w:val="005E30E1"/>
    <w:rsid w:val="005E6E66"/>
    <w:rsid w:val="005E70FE"/>
    <w:rsid w:val="005F01CB"/>
    <w:rsid w:val="005F3AFE"/>
    <w:rsid w:val="005F61E7"/>
    <w:rsid w:val="005F6443"/>
    <w:rsid w:val="005F6A4F"/>
    <w:rsid w:val="005F7E23"/>
    <w:rsid w:val="00602AF3"/>
    <w:rsid w:val="00604E27"/>
    <w:rsid w:val="006053B4"/>
    <w:rsid w:val="006074B9"/>
    <w:rsid w:val="00610713"/>
    <w:rsid w:val="00612987"/>
    <w:rsid w:val="00612B64"/>
    <w:rsid w:val="006159A1"/>
    <w:rsid w:val="00616554"/>
    <w:rsid w:val="006176D2"/>
    <w:rsid w:val="006202FD"/>
    <w:rsid w:val="00621899"/>
    <w:rsid w:val="00622E2C"/>
    <w:rsid w:val="00623557"/>
    <w:rsid w:val="00623EDD"/>
    <w:rsid w:val="00623FA3"/>
    <w:rsid w:val="0062574D"/>
    <w:rsid w:val="0063367E"/>
    <w:rsid w:val="0064013F"/>
    <w:rsid w:val="00640F67"/>
    <w:rsid w:val="006413DF"/>
    <w:rsid w:val="00645FB3"/>
    <w:rsid w:val="00647ADD"/>
    <w:rsid w:val="006524CC"/>
    <w:rsid w:val="00656173"/>
    <w:rsid w:val="006568FC"/>
    <w:rsid w:val="00657C95"/>
    <w:rsid w:val="006601FE"/>
    <w:rsid w:val="00660706"/>
    <w:rsid w:val="00661368"/>
    <w:rsid w:val="00664096"/>
    <w:rsid w:val="0066464F"/>
    <w:rsid w:val="00665F4F"/>
    <w:rsid w:val="00667596"/>
    <w:rsid w:val="00670C12"/>
    <w:rsid w:val="00671EF2"/>
    <w:rsid w:val="006722AB"/>
    <w:rsid w:val="006737FB"/>
    <w:rsid w:val="0067425E"/>
    <w:rsid w:val="006812BC"/>
    <w:rsid w:val="0068252C"/>
    <w:rsid w:val="0068439A"/>
    <w:rsid w:val="00684C80"/>
    <w:rsid w:val="006877FB"/>
    <w:rsid w:val="00690A47"/>
    <w:rsid w:val="00691361"/>
    <w:rsid w:val="00695440"/>
    <w:rsid w:val="00696097"/>
    <w:rsid w:val="00696BA1"/>
    <w:rsid w:val="006A150C"/>
    <w:rsid w:val="006A786B"/>
    <w:rsid w:val="006B39C2"/>
    <w:rsid w:val="006B41F5"/>
    <w:rsid w:val="006B76CE"/>
    <w:rsid w:val="006B7A12"/>
    <w:rsid w:val="006C3A3E"/>
    <w:rsid w:val="006C4C63"/>
    <w:rsid w:val="006D08A4"/>
    <w:rsid w:val="006D1F6E"/>
    <w:rsid w:val="006D3C0D"/>
    <w:rsid w:val="006E1432"/>
    <w:rsid w:val="006E2A6B"/>
    <w:rsid w:val="006E4488"/>
    <w:rsid w:val="006F05DA"/>
    <w:rsid w:val="006F3723"/>
    <w:rsid w:val="006F3D84"/>
    <w:rsid w:val="006F45BB"/>
    <w:rsid w:val="00700E6A"/>
    <w:rsid w:val="0070331F"/>
    <w:rsid w:val="007042B2"/>
    <w:rsid w:val="00704459"/>
    <w:rsid w:val="00710A7E"/>
    <w:rsid w:val="0071177E"/>
    <w:rsid w:val="00711BE9"/>
    <w:rsid w:val="00713B96"/>
    <w:rsid w:val="007171C1"/>
    <w:rsid w:val="007238DD"/>
    <w:rsid w:val="007246E9"/>
    <w:rsid w:val="007271E0"/>
    <w:rsid w:val="0073165A"/>
    <w:rsid w:val="007330AF"/>
    <w:rsid w:val="007334C1"/>
    <w:rsid w:val="0073736F"/>
    <w:rsid w:val="007375DD"/>
    <w:rsid w:val="00737FB2"/>
    <w:rsid w:val="00740712"/>
    <w:rsid w:val="007408FC"/>
    <w:rsid w:val="007414F5"/>
    <w:rsid w:val="00743053"/>
    <w:rsid w:val="00744B3F"/>
    <w:rsid w:val="00744FBB"/>
    <w:rsid w:val="00747203"/>
    <w:rsid w:val="00747B72"/>
    <w:rsid w:val="00747CAC"/>
    <w:rsid w:val="00747D71"/>
    <w:rsid w:val="00750B5A"/>
    <w:rsid w:val="00751BA1"/>
    <w:rsid w:val="00752A7B"/>
    <w:rsid w:val="00754A90"/>
    <w:rsid w:val="00757AC8"/>
    <w:rsid w:val="00757D0C"/>
    <w:rsid w:val="007603C3"/>
    <w:rsid w:val="00761010"/>
    <w:rsid w:val="007610E8"/>
    <w:rsid w:val="00761BDC"/>
    <w:rsid w:val="00762283"/>
    <w:rsid w:val="00763105"/>
    <w:rsid w:val="007634D7"/>
    <w:rsid w:val="0076698D"/>
    <w:rsid w:val="00767970"/>
    <w:rsid w:val="00770D7F"/>
    <w:rsid w:val="00771998"/>
    <w:rsid w:val="00772C07"/>
    <w:rsid w:val="007753FE"/>
    <w:rsid w:val="007777F5"/>
    <w:rsid w:val="007777F6"/>
    <w:rsid w:val="0078283A"/>
    <w:rsid w:val="00784BC3"/>
    <w:rsid w:val="00791043"/>
    <w:rsid w:val="0079123C"/>
    <w:rsid w:val="0079153B"/>
    <w:rsid w:val="00792B85"/>
    <w:rsid w:val="00794582"/>
    <w:rsid w:val="00795DB3"/>
    <w:rsid w:val="0079794E"/>
    <w:rsid w:val="007A149C"/>
    <w:rsid w:val="007A2ADF"/>
    <w:rsid w:val="007A2D61"/>
    <w:rsid w:val="007A448A"/>
    <w:rsid w:val="007A4E85"/>
    <w:rsid w:val="007A5568"/>
    <w:rsid w:val="007A5C6F"/>
    <w:rsid w:val="007A7B39"/>
    <w:rsid w:val="007B0309"/>
    <w:rsid w:val="007B1747"/>
    <w:rsid w:val="007B2114"/>
    <w:rsid w:val="007B675C"/>
    <w:rsid w:val="007B7A96"/>
    <w:rsid w:val="007C0838"/>
    <w:rsid w:val="007C14AB"/>
    <w:rsid w:val="007C3824"/>
    <w:rsid w:val="007C63D0"/>
    <w:rsid w:val="007D0BFE"/>
    <w:rsid w:val="007D135B"/>
    <w:rsid w:val="007D3E78"/>
    <w:rsid w:val="007E041B"/>
    <w:rsid w:val="007E0AF3"/>
    <w:rsid w:val="007E3F20"/>
    <w:rsid w:val="007E467A"/>
    <w:rsid w:val="007E5074"/>
    <w:rsid w:val="007E5C80"/>
    <w:rsid w:val="007E5E3F"/>
    <w:rsid w:val="007E6529"/>
    <w:rsid w:val="007E6AFA"/>
    <w:rsid w:val="007E73B1"/>
    <w:rsid w:val="007F52F0"/>
    <w:rsid w:val="0080144F"/>
    <w:rsid w:val="0080354E"/>
    <w:rsid w:val="00804898"/>
    <w:rsid w:val="008132ED"/>
    <w:rsid w:val="00817EE8"/>
    <w:rsid w:val="00823FA0"/>
    <w:rsid w:val="008243ED"/>
    <w:rsid w:val="00824CD2"/>
    <w:rsid w:val="00826B5F"/>
    <w:rsid w:val="008274AD"/>
    <w:rsid w:val="00833D98"/>
    <w:rsid w:val="00841187"/>
    <w:rsid w:val="00843B8F"/>
    <w:rsid w:val="008462D8"/>
    <w:rsid w:val="00851C70"/>
    <w:rsid w:val="00853A53"/>
    <w:rsid w:val="00853B2F"/>
    <w:rsid w:val="00857AED"/>
    <w:rsid w:val="008646BA"/>
    <w:rsid w:val="00866FB5"/>
    <w:rsid w:val="00873511"/>
    <w:rsid w:val="0087574A"/>
    <w:rsid w:val="00880034"/>
    <w:rsid w:val="00884470"/>
    <w:rsid w:val="00885793"/>
    <w:rsid w:val="00887091"/>
    <w:rsid w:val="0089140D"/>
    <w:rsid w:val="00897613"/>
    <w:rsid w:val="008A0079"/>
    <w:rsid w:val="008A03D1"/>
    <w:rsid w:val="008A04D8"/>
    <w:rsid w:val="008A18F9"/>
    <w:rsid w:val="008A2848"/>
    <w:rsid w:val="008B21CF"/>
    <w:rsid w:val="008B3779"/>
    <w:rsid w:val="008C0FA0"/>
    <w:rsid w:val="008C1B12"/>
    <w:rsid w:val="008C4CF9"/>
    <w:rsid w:val="008C5E83"/>
    <w:rsid w:val="008D0095"/>
    <w:rsid w:val="008D113F"/>
    <w:rsid w:val="008D4D31"/>
    <w:rsid w:val="008D7348"/>
    <w:rsid w:val="008E0956"/>
    <w:rsid w:val="008E19E2"/>
    <w:rsid w:val="008E22C1"/>
    <w:rsid w:val="008E28DC"/>
    <w:rsid w:val="008E573C"/>
    <w:rsid w:val="008E5973"/>
    <w:rsid w:val="008E5C2F"/>
    <w:rsid w:val="008E5E1A"/>
    <w:rsid w:val="008E5F32"/>
    <w:rsid w:val="008E757B"/>
    <w:rsid w:val="008F1313"/>
    <w:rsid w:val="008F2DC2"/>
    <w:rsid w:val="008F5706"/>
    <w:rsid w:val="00900F8B"/>
    <w:rsid w:val="00903745"/>
    <w:rsid w:val="00903BBB"/>
    <w:rsid w:val="009044AB"/>
    <w:rsid w:val="009161B4"/>
    <w:rsid w:val="009229AC"/>
    <w:rsid w:val="00924289"/>
    <w:rsid w:val="009255A1"/>
    <w:rsid w:val="0093054B"/>
    <w:rsid w:val="00932F69"/>
    <w:rsid w:val="00941E77"/>
    <w:rsid w:val="00942F72"/>
    <w:rsid w:val="00943348"/>
    <w:rsid w:val="00947CCD"/>
    <w:rsid w:val="00954119"/>
    <w:rsid w:val="009608B0"/>
    <w:rsid w:val="00960A5F"/>
    <w:rsid w:val="00966207"/>
    <w:rsid w:val="009722CA"/>
    <w:rsid w:val="00974DA8"/>
    <w:rsid w:val="00975BCD"/>
    <w:rsid w:val="009767EF"/>
    <w:rsid w:val="00980050"/>
    <w:rsid w:val="00981887"/>
    <w:rsid w:val="009823BF"/>
    <w:rsid w:val="00987454"/>
    <w:rsid w:val="00990868"/>
    <w:rsid w:val="00991D6E"/>
    <w:rsid w:val="00994175"/>
    <w:rsid w:val="0099613C"/>
    <w:rsid w:val="0099774B"/>
    <w:rsid w:val="009A3D86"/>
    <w:rsid w:val="009A698B"/>
    <w:rsid w:val="009A7CF3"/>
    <w:rsid w:val="009B11AA"/>
    <w:rsid w:val="009B4C59"/>
    <w:rsid w:val="009B6EFA"/>
    <w:rsid w:val="009C1025"/>
    <w:rsid w:val="009C3CE7"/>
    <w:rsid w:val="009C3E6D"/>
    <w:rsid w:val="009C487E"/>
    <w:rsid w:val="009C66BB"/>
    <w:rsid w:val="009C7596"/>
    <w:rsid w:val="009D112D"/>
    <w:rsid w:val="009D24E3"/>
    <w:rsid w:val="009D524B"/>
    <w:rsid w:val="009E3340"/>
    <w:rsid w:val="009E4B5E"/>
    <w:rsid w:val="009E714B"/>
    <w:rsid w:val="009E7CF7"/>
    <w:rsid w:val="009F0DAA"/>
    <w:rsid w:val="009F301F"/>
    <w:rsid w:val="009F3FD7"/>
    <w:rsid w:val="009F5DC4"/>
    <w:rsid w:val="009F68AA"/>
    <w:rsid w:val="009F6ACD"/>
    <w:rsid w:val="009F738B"/>
    <w:rsid w:val="00A00B40"/>
    <w:rsid w:val="00A01155"/>
    <w:rsid w:val="00A02CE0"/>
    <w:rsid w:val="00A03AAE"/>
    <w:rsid w:val="00A04A75"/>
    <w:rsid w:val="00A11BD4"/>
    <w:rsid w:val="00A17054"/>
    <w:rsid w:val="00A250B8"/>
    <w:rsid w:val="00A27113"/>
    <w:rsid w:val="00A322A7"/>
    <w:rsid w:val="00A33338"/>
    <w:rsid w:val="00A3503D"/>
    <w:rsid w:val="00A3599D"/>
    <w:rsid w:val="00A36B2F"/>
    <w:rsid w:val="00A36BA7"/>
    <w:rsid w:val="00A40453"/>
    <w:rsid w:val="00A41500"/>
    <w:rsid w:val="00A44ECE"/>
    <w:rsid w:val="00A453B1"/>
    <w:rsid w:val="00A45DEB"/>
    <w:rsid w:val="00A46AB7"/>
    <w:rsid w:val="00A51E96"/>
    <w:rsid w:val="00A54CD8"/>
    <w:rsid w:val="00A56413"/>
    <w:rsid w:val="00A65E1D"/>
    <w:rsid w:val="00A7015C"/>
    <w:rsid w:val="00A720E5"/>
    <w:rsid w:val="00A82DAA"/>
    <w:rsid w:val="00A87259"/>
    <w:rsid w:val="00A94641"/>
    <w:rsid w:val="00AA0892"/>
    <w:rsid w:val="00AA1028"/>
    <w:rsid w:val="00AA248E"/>
    <w:rsid w:val="00AA3D24"/>
    <w:rsid w:val="00AA42AE"/>
    <w:rsid w:val="00AA67E3"/>
    <w:rsid w:val="00AA7D68"/>
    <w:rsid w:val="00AB5DF2"/>
    <w:rsid w:val="00AC05D7"/>
    <w:rsid w:val="00AC40A6"/>
    <w:rsid w:val="00AC59CB"/>
    <w:rsid w:val="00AC7E06"/>
    <w:rsid w:val="00AD2482"/>
    <w:rsid w:val="00AE0B18"/>
    <w:rsid w:val="00AE205D"/>
    <w:rsid w:val="00AE74B7"/>
    <w:rsid w:val="00AF4C63"/>
    <w:rsid w:val="00AF5C3B"/>
    <w:rsid w:val="00B00A5C"/>
    <w:rsid w:val="00B015C4"/>
    <w:rsid w:val="00B04EDD"/>
    <w:rsid w:val="00B07D86"/>
    <w:rsid w:val="00B2252C"/>
    <w:rsid w:val="00B22610"/>
    <w:rsid w:val="00B23CEF"/>
    <w:rsid w:val="00B264AE"/>
    <w:rsid w:val="00B30A9B"/>
    <w:rsid w:val="00B314ED"/>
    <w:rsid w:val="00B337AB"/>
    <w:rsid w:val="00B35EB3"/>
    <w:rsid w:val="00B439BF"/>
    <w:rsid w:val="00B44EE9"/>
    <w:rsid w:val="00B47BB6"/>
    <w:rsid w:val="00B5196C"/>
    <w:rsid w:val="00B51AB4"/>
    <w:rsid w:val="00B54D91"/>
    <w:rsid w:val="00B559D1"/>
    <w:rsid w:val="00B55FA6"/>
    <w:rsid w:val="00B602B8"/>
    <w:rsid w:val="00B65126"/>
    <w:rsid w:val="00B66012"/>
    <w:rsid w:val="00B6692E"/>
    <w:rsid w:val="00B70128"/>
    <w:rsid w:val="00B71939"/>
    <w:rsid w:val="00B73771"/>
    <w:rsid w:val="00B74901"/>
    <w:rsid w:val="00B77599"/>
    <w:rsid w:val="00B81450"/>
    <w:rsid w:val="00B82004"/>
    <w:rsid w:val="00B8222D"/>
    <w:rsid w:val="00B82BD3"/>
    <w:rsid w:val="00B835D2"/>
    <w:rsid w:val="00B86228"/>
    <w:rsid w:val="00B900B4"/>
    <w:rsid w:val="00B91C35"/>
    <w:rsid w:val="00B9278D"/>
    <w:rsid w:val="00B93818"/>
    <w:rsid w:val="00B95E6C"/>
    <w:rsid w:val="00B97108"/>
    <w:rsid w:val="00BA0E9C"/>
    <w:rsid w:val="00BA103D"/>
    <w:rsid w:val="00BA4277"/>
    <w:rsid w:val="00BA71E3"/>
    <w:rsid w:val="00BB0649"/>
    <w:rsid w:val="00BB3EA1"/>
    <w:rsid w:val="00BB50A9"/>
    <w:rsid w:val="00BB61A2"/>
    <w:rsid w:val="00BB65E9"/>
    <w:rsid w:val="00BC5A21"/>
    <w:rsid w:val="00BC6BDC"/>
    <w:rsid w:val="00BC79DB"/>
    <w:rsid w:val="00BD00EF"/>
    <w:rsid w:val="00BD0CF9"/>
    <w:rsid w:val="00BD28BF"/>
    <w:rsid w:val="00BD3B28"/>
    <w:rsid w:val="00BD4FA7"/>
    <w:rsid w:val="00BD63D2"/>
    <w:rsid w:val="00BD6F73"/>
    <w:rsid w:val="00BE09CA"/>
    <w:rsid w:val="00BE3CAE"/>
    <w:rsid w:val="00BE4A2A"/>
    <w:rsid w:val="00BE53F8"/>
    <w:rsid w:val="00BF1024"/>
    <w:rsid w:val="00C010D0"/>
    <w:rsid w:val="00C011D2"/>
    <w:rsid w:val="00C0462A"/>
    <w:rsid w:val="00C04E51"/>
    <w:rsid w:val="00C13BDB"/>
    <w:rsid w:val="00C16B02"/>
    <w:rsid w:val="00C233F3"/>
    <w:rsid w:val="00C242FE"/>
    <w:rsid w:val="00C2552D"/>
    <w:rsid w:val="00C27039"/>
    <w:rsid w:val="00C27214"/>
    <w:rsid w:val="00C27AA0"/>
    <w:rsid w:val="00C27DBE"/>
    <w:rsid w:val="00C311DA"/>
    <w:rsid w:val="00C34029"/>
    <w:rsid w:val="00C3604D"/>
    <w:rsid w:val="00C3617B"/>
    <w:rsid w:val="00C36FA5"/>
    <w:rsid w:val="00C40050"/>
    <w:rsid w:val="00C403A9"/>
    <w:rsid w:val="00C41A2B"/>
    <w:rsid w:val="00C43355"/>
    <w:rsid w:val="00C45B57"/>
    <w:rsid w:val="00C464AC"/>
    <w:rsid w:val="00C47E45"/>
    <w:rsid w:val="00C53D40"/>
    <w:rsid w:val="00C54065"/>
    <w:rsid w:val="00C55421"/>
    <w:rsid w:val="00C562D4"/>
    <w:rsid w:val="00C616D3"/>
    <w:rsid w:val="00C633A6"/>
    <w:rsid w:val="00C63AC6"/>
    <w:rsid w:val="00C6477C"/>
    <w:rsid w:val="00C654AC"/>
    <w:rsid w:val="00C700CF"/>
    <w:rsid w:val="00C70603"/>
    <w:rsid w:val="00C70BF2"/>
    <w:rsid w:val="00C76B5C"/>
    <w:rsid w:val="00C80845"/>
    <w:rsid w:val="00C82E65"/>
    <w:rsid w:val="00C8404D"/>
    <w:rsid w:val="00C90A36"/>
    <w:rsid w:val="00C928F8"/>
    <w:rsid w:val="00C94967"/>
    <w:rsid w:val="00C97BDF"/>
    <w:rsid w:val="00CA25FD"/>
    <w:rsid w:val="00CA3831"/>
    <w:rsid w:val="00CA476D"/>
    <w:rsid w:val="00CB144B"/>
    <w:rsid w:val="00CB3322"/>
    <w:rsid w:val="00CB3A20"/>
    <w:rsid w:val="00CB52E3"/>
    <w:rsid w:val="00CB5576"/>
    <w:rsid w:val="00CB643E"/>
    <w:rsid w:val="00CC13B6"/>
    <w:rsid w:val="00CC6904"/>
    <w:rsid w:val="00CD34EE"/>
    <w:rsid w:val="00CD56A5"/>
    <w:rsid w:val="00CE2808"/>
    <w:rsid w:val="00CE4C26"/>
    <w:rsid w:val="00CE4D77"/>
    <w:rsid w:val="00CE6F76"/>
    <w:rsid w:val="00CF10B0"/>
    <w:rsid w:val="00CF2745"/>
    <w:rsid w:val="00CF284C"/>
    <w:rsid w:val="00CF62B7"/>
    <w:rsid w:val="00CF649B"/>
    <w:rsid w:val="00D01F42"/>
    <w:rsid w:val="00D06C48"/>
    <w:rsid w:val="00D06D6A"/>
    <w:rsid w:val="00D07E45"/>
    <w:rsid w:val="00D12359"/>
    <w:rsid w:val="00D13155"/>
    <w:rsid w:val="00D143AA"/>
    <w:rsid w:val="00D15532"/>
    <w:rsid w:val="00D175AA"/>
    <w:rsid w:val="00D17F34"/>
    <w:rsid w:val="00D22865"/>
    <w:rsid w:val="00D233B7"/>
    <w:rsid w:val="00D26A43"/>
    <w:rsid w:val="00D303A8"/>
    <w:rsid w:val="00D307D2"/>
    <w:rsid w:val="00D34502"/>
    <w:rsid w:val="00D34F2C"/>
    <w:rsid w:val="00D40CFF"/>
    <w:rsid w:val="00D4249C"/>
    <w:rsid w:val="00D438FD"/>
    <w:rsid w:val="00D470C4"/>
    <w:rsid w:val="00D47452"/>
    <w:rsid w:val="00D47540"/>
    <w:rsid w:val="00D50576"/>
    <w:rsid w:val="00D6036A"/>
    <w:rsid w:val="00D60C22"/>
    <w:rsid w:val="00D62288"/>
    <w:rsid w:val="00D66D17"/>
    <w:rsid w:val="00D7052B"/>
    <w:rsid w:val="00D70949"/>
    <w:rsid w:val="00D72B1E"/>
    <w:rsid w:val="00D73A53"/>
    <w:rsid w:val="00D745A1"/>
    <w:rsid w:val="00D77DF4"/>
    <w:rsid w:val="00D77F94"/>
    <w:rsid w:val="00D81749"/>
    <w:rsid w:val="00D82265"/>
    <w:rsid w:val="00D85A1B"/>
    <w:rsid w:val="00D86A57"/>
    <w:rsid w:val="00D87030"/>
    <w:rsid w:val="00D92F90"/>
    <w:rsid w:val="00D948C3"/>
    <w:rsid w:val="00D95C1C"/>
    <w:rsid w:val="00D95F7E"/>
    <w:rsid w:val="00DB0614"/>
    <w:rsid w:val="00DB380B"/>
    <w:rsid w:val="00DB495B"/>
    <w:rsid w:val="00DB550B"/>
    <w:rsid w:val="00DB60C6"/>
    <w:rsid w:val="00DB7056"/>
    <w:rsid w:val="00DB72E7"/>
    <w:rsid w:val="00DB7405"/>
    <w:rsid w:val="00DC0E60"/>
    <w:rsid w:val="00DC45E8"/>
    <w:rsid w:val="00DC5189"/>
    <w:rsid w:val="00DC60E0"/>
    <w:rsid w:val="00DD1A8B"/>
    <w:rsid w:val="00DD2BBA"/>
    <w:rsid w:val="00DD5116"/>
    <w:rsid w:val="00DD52C8"/>
    <w:rsid w:val="00DD5E17"/>
    <w:rsid w:val="00DD7DA0"/>
    <w:rsid w:val="00DE1608"/>
    <w:rsid w:val="00DE1DC2"/>
    <w:rsid w:val="00DE319C"/>
    <w:rsid w:val="00DE42DB"/>
    <w:rsid w:val="00DE5C4D"/>
    <w:rsid w:val="00DE62E2"/>
    <w:rsid w:val="00DF1A0D"/>
    <w:rsid w:val="00DF2604"/>
    <w:rsid w:val="00DF3FFA"/>
    <w:rsid w:val="00DF5FAB"/>
    <w:rsid w:val="00DF63E7"/>
    <w:rsid w:val="00DF6D8D"/>
    <w:rsid w:val="00E019E2"/>
    <w:rsid w:val="00E01A31"/>
    <w:rsid w:val="00E04D85"/>
    <w:rsid w:val="00E0663B"/>
    <w:rsid w:val="00E07BF9"/>
    <w:rsid w:val="00E1108C"/>
    <w:rsid w:val="00E11494"/>
    <w:rsid w:val="00E13C53"/>
    <w:rsid w:val="00E16800"/>
    <w:rsid w:val="00E2136B"/>
    <w:rsid w:val="00E24E25"/>
    <w:rsid w:val="00E25580"/>
    <w:rsid w:val="00E27907"/>
    <w:rsid w:val="00E308B9"/>
    <w:rsid w:val="00E317BA"/>
    <w:rsid w:val="00E32558"/>
    <w:rsid w:val="00E33215"/>
    <w:rsid w:val="00E3486C"/>
    <w:rsid w:val="00E35F00"/>
    <w:rsid w:val="00E37920"/>
    <w:rsid w:val="00E42546"/>
    <w:rsid w:val="00E42F89"/>
    <w:rsid w:val="00E4421B"/>
    <w:rsid w:val="00E44376"/>
    <w:rsid w:val="00E506F6"/>
    <w:rsid w:val="00E523CF"/>
    <w:rsid w:val="00E54EE9"/>
    <w:rsid w:val="00E57689"/>
    <w:rsid w:val="00E63789"/>
    <w:rsid w:val="00E63A08"/>
    <w:rsid w:val="00E6644A"/>
    <w:rsid w:val="00E6756D"/>
    <w:rsid w:val="00E71144"/>
    <w:rsid w:val="00E715AD"/>
    <w:rsid w:val="00E716BF"/>
    <w:rsid w:val="00E739D0"/>
    <w:rsid w:val="00E80445"/>
    <w:rsid w:val="00E83554"/>
    <w:rsid w:val="00E84656"/>
    <w:rsid w:val="00E85285"/>
    <w:rsid w:val="00E854FF"/>
    <w:rsid w:val="00E85787"/>
    <w:rsid w:val="00E8597D"/>
    <w:rsid w:val="00E901B0"/>
    <w:rsid w:val="00E917D5"/>
    <w:rsid w:val="00E96B1A"/>
    <w:rsid w:val="00E96F4D"/>
    <w:rsid w:val="00E971A9"/>
    <w:rsid w:val="00EA303A"/>
    <w:rsid w:val="00EA3560"/>
    <w:rsid w:val="00EA57AC"/>
    <w:rsid w:val="00EA5EB8"/>
    <w:rsid w:val="00EA658F"/>
    <w:rsid w:val="00EA66F8"/>
    <w:rsid w:val="00EA7711"/>
    <w:rsid w:val="00EB0B0F"/>
    <w:rsid w:val="00EB42DA"/>
    <w:rsid w:val="00EC1A41"/>
    <w:rsid w:val="00EC2AC6"/>
    <w:rsid w:val="00EC30A1"/>
    <w:rsid w:val="00EC4644"/>
    <w:rsid w:val="00EC51B1"/>
    <w:rsid w:val="00EC799A"/>
    <w:rsid w:val="00ED195C"/>
    <w:rsid w:val="00ED48E6"/>
    <w:rsid w:val="00ED4E96"/>
    <w:rsid w:val="00ED69C2"/>
    <w:rsid w:val="00ED7E38"/>
    <w:rsid w:val="00EE1C1F"/>
    <w:rsid w:val="00EE1F3B"/>
    <w:rsid w:val="00EE310C"/>
    <w:rsid w:val="00EE5194"/>
    <w:rsid w:val="00EF074D"/>
    <w:rsid w:val="00EF3251"/>
    <w:rsid w:val="00EF37E5"/>
    <w:rsid w:val="00EF651C"/>
    <w:rsid w:val="00EF72CE"/>
    <w:rsid w:val="00F0096C"/>
    <w:rsid w:val="00F015C0"/>
    <w:rsid w:val="00F04AEB"/>
    <w:rsid w:val="00F0669E"/>
    <w:rsid w:val="00F07B18"/>
    <w:rsid w:val="00F1042E"/>
    <w:rsid w:val="00F13159"/>
    <w:rsid w:val="00F13BE5"/>
    <w:rsid w:val="00F15601"/>
    <w:rsid w:val="00F27B7C"/>
    <w:rsid w:val="00F3027F"/>
    <w:rsid w:val="00F368E9"/>
    <w:rsid w:val="00F37165"/>
    <w:rsid w:val="00F4032D"/>
    <w:rsid w:val="00F4129A"/>
    <w:rsid w:val="00F43C27"/>
    <w:rsid w:val="00F43CB2"/>
    <w:rsid w:val="00F45D70"/>
    <w:rsid w:val="00F4704B"/>
    <w:rsid w:val="00F47A0B"/>
    <w:rsid w:val="00F50BB4"/>
    <w:rsid w:val="00F51D01"/>
    <w:rsid w:val="00F52A8F"/>
    <w:rsid w:val="00F54813"/>
    <w:rsid w:val="00F54BAD"/>
    <w:rsid w:val="00F54F3A"/>
    <w:rsid w:val="00F54FD7"/>
    <w:rsid w:val="00F57310"/>
    <w:rsid w:val="00F6027B"/>
    <w:rsid w:val="00F67700"/>
    <w:rsid w:val="00F717F3"/>
    <w:rsid w:val="00F719FF"/>
    <w:rsid w:val="00F73BC7"/>
    <w:rsid w:val="00F74A7B"/>
    <w:rsid w:val="00F7537B"/>
    <w:rsid w:val="00F76182"/>
    <w:rsid w:val="00F765BC"/>
    <w:rsid w:val="00F77F13"/>
    <w:rsid w:val="00F80613"/>
    <w:rsid w:val="00F81868"/>
    <w:rsid w:val="00F84CF8"/>
    <w:rsid w:val="00F868E8"/>
    <w:rsid w:val="00F92126"/>
    <w:rsid w:val="00F957F9"/>
    <w:rsid w:val="00F97092"/>
    <w:rsid w:val="00F972B0"/>
    <w:rsid w:val="00FA25CE"/>
    <w:rsid w:val="00FA7BB7"/>
    <w:rsid w:val="00FB0E3D"/>
    <w:rsid w:val="00FB249C"/>
    <w:rsid w:val="00FB4C3B"/>
    <w:rsid w:val="00FB5BE3"/>
    <w:rsid w:val="00FB79DF"/>
    <w:rsid w:val="00FC411B"/>
    <w:rsid w:val="00FC7FF6"/>
    <w:rsid w:val="00FD16E5"/>
    <w:rsid w:val="00FD1F4B"/>
    <w:rsid w:val="00FD3F9E"/>
    <w:rsid w:val="00FD6704"/>
    <w:rsid w:val="00FE09E1"/>
    <w:rsid w:val="00FE09FA"/>
    <w:rsid w:val="00FE2280"/>
    <w:rsid w:val="00FE2CC1"/>
    <w:rsid w:val="00FE34AA"/>
    <w:rsid w:val="00FF0AD2"/>
    <w:rsid w:val="00FF39D0"/>
    <w:rsid w:val="00FF5557"/>
    <w:rsid w:val="00FF6C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9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31BF3"/>
    <w:rPr>
      <w:sz w:val="24"/>
      <w:szCs w:val="24"/>
    </w:rPr>
  </w:style>
  <w:style w:type="paragraph" w:styleId="1">
    <w:name w:val="heading 1"/>
    <w:aliases w:val="SW-Heading 1,Document Header1,H1,H1 Знак,Headi...,Heading 1iz,Б1,Б11,Введение...,Заголовок 1 Знак Знак Знак Знак Знак Знак Знак Знак Знак Знак Знак Знак Знак Знак Знак Знак Знак Знак Знак Знак Знак Знак Знак Знак Знак Знак,h1,В1"/>
    <w:basedOn w:val="a"/>
    <w:next w:val="a"/>
    <w:link w:val="10"/>
    <w:qFormat/>
    <w:rsid w:val="00A03AAE"/>
    <w:pPr>
      <w:keepNext/>
      <w:tabs>
        <w:tab w:val="num" w:pos="432"/>
      </w:tabs>
      <w:spacing w:before="240" w:after="60"/>
      <w:ind w:left="432" w:hanging="432"/>
      <w:jc w:val="center"/>
      <w:outlineLvl w:val="0"/>
    </w:pPr>
    <w:rPr>
      <w:b/>
      <w:kern w:val="28"/>
      <w:sz w:val="36"/>
      <w:szCs w:val="20"/>
    </w:rPr>
  </w:style>
  <w:style w:type="paragraph" w:styleId="2">
    <w:name w:val="heading 2"/>
    <w:aliases w:val="H2,Title Header2,2,22,A,A.B.C.,CHS,Gliederung2,H,H2-Heading 2,H21,H22,HD2,Header2,Heading 2 Hidden,Heading Indent No L2,Heading2,Level 2 Topic Heading,Major,Numbered text 3,RTC,h2,heading 2,heading2,iz2,l2,list 2,list2,Б2,Заголовок 21"/>
    <w:basedOn w:val="a"/>
    <w:next w:val="a"/>
    <w:link w:val="20"/>
    <w:uiPriority w:val="99"/>
    <w:qFormat/>
    <w:rsid w:val="00F972B0"/>
    <w:pPr>
      <w:keepNext/>
      <w:jc w:val="center"/>
      <w:outlineLvl w:val="1"/>
    </w:pPr>
    <w:rPr>
      <w:b/>
      <w:szCs w:val="20"/>
    </w:rPr>
  </w:style>
  <w:style w:type="paragraph" w:styleId="3">
    <w:name w:val="heading 3"/>
    <w:aliases w:val="SW-Heading 3,Section Header3,Sub-Clause Paragraph"/>
    <w:basedOn w:val="a"/>
    <w:next w:val="a"/>
    <w:link w:val="30"/>
    <w:uiPriority w:val="9"/>
    <w:qFormat/>
    <w:rsid w:val="00A03AAE"/>
    <w:pPr>
      <w:keepNext/>
      <w:tabs>
        <w:tab w:val="num" w:pos="720"/>
      </w:tabs>
      <w:spacing w:before="240" w:after="60"/>
      <w:ind w:left="720" w:hanging="720"/>
      <w:jc w:val="both"/>
      <w:outlineLvl w:val="2"/>
    </w:pPr>
    <w:rPr>
      <w:rFonts w:ascii="Arial" w:hAnsi="Arial"/>
      <w:b/>
      <w:szCs w:val="20"/>
    </w:rPr>
  </w:style>
  <w:style w:type="paragraph" w:styleId="4">
    <w:name w:val="heading 4"/>
    <w:aliases w:val="Sub-Clause Sub-paragraph"/>
    <w:basedOn w:val="a"/>
    <w:next w:val="a"/>
    <w:link w:val="40"/>
    <w:qFormat/>
    <w:rsid w:val="00A03AAE"/>
    <w:pPr>
      <w:keepNext/>
      <w:tabs>
        <w:tab w:val="num" w:pos="864"/>
      </w:tabs>
      <w:spacing w:before="240" w:after="60"/>
      <w:ind w:left="864" w:hanging="864"/>
      <w:jc w:val="both"/>
      <w:outlineLvl w:val="3"/>
    </w:pPr>
    <w:rPr>
      <w:rFonts w:ascii="Arial" w:hAnsi="Arial"/>
      <w:szCs w:val="20"/>
    </w:rPr>
  </w:style>
  <w:style w:type="paragraph" w:styleId="5">
    <w:name w:val="heading 5"/>
    <w:basedOn w:val="a"/>
    <w:next w:val="a"/>
    <w:link w:val="50"/>
    <w:qFormat/>
    <w:rsid w:val="00A03AAE"/>
    <w:pPr>
      <w:tabs>
        <w:tab w:val="num" w:pos="1008"/>
      </w:tabs>
      <w:spacing w:before="240" w:after="60"/>
      <w:ind w:left="1008" w:hanging="1008"/>
      <w:jc w:val="both"/>
      <w:outlineLvl w:val="4"/>
    </w:pPr>
    <w:rPr>
      <w:sz w:val="22"/>
      <w:szCs w:val="20"/>
    </w:rPr>
  </w:style>
  <w:style w:type="paragraph" w:styleId="6">
    <w:name w:val="heading 6"/>
    <w:basedOn w:val="a"/>
    <w:next w:val="a"/>
    <w:link w:val="60"/>
    <w:qFormat/>
    <w:rsid w:val="00A03AAE"/>
    <w:pPr>
      <w:tabs>
        <w:tab w:val="num" w:pos="1152"/>
      </w:tabs>
      <w:spacing w:before="240" w:after="60"/>
      <w:ind w:left="1152" w:hanging="1152"/>
      <w:jc w:val="both"/>
      <w:outlineLvl w:val="5"/>
    </w:pPr>
    <w:rPr>
      <w:i/>
      <w:sz w:val="22"/>
      <w:szCs w:val="20"/>
    </w:rPr>
  </w:style>
  <w:style w:type="paragraph" w:styleId="7">
    <w:name w:val="heading 7"/>
    <w:basedOn w:val="a"/>
    <w:next w:val="a"/>
    <w:link w:val="70"/>
    <w:uiPriority w:val="9"/>
    <w:qFormat/>
    <w:rsid w:val="00A03AAE"/>
    <w:pPr>
      <w:tabs>
        <w:tab w:val="num" w:pos="1296"/>
      </w:tabs>
      <w:spacing w:before="240" w:after="60"/>
      <w:ind w:left="1296" w:hanging="1296"/>
      <w:jc w:val="both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uiPriority w:val="9"/>
    <w:qFormat/>
    <w:rsid w:val="00A03AAE"/>
    <w:pPr>
      <w:tabs>
        <w:tab w:val="num" w:pos="1440"/>
      </w:tabs>
      <w:spacing w:before="240" w:after="60"/>
      <w:ind w:left="1440" w:hanging="1440"/>
      <w:jc w:val="both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link w:val="90"/>
    <w:uiPriority w:val="9"/>
    <w:qFormat/>
    <w:rsid w:val="00A03AAE"/>
    <w:pPr>
      <w:tabs>
        <w:tab w:val="num" w:pos="1584"/>
      </w:tabs>
      <w:spacing w:before="240" w:after="60"/>
      <w:ind w:left="1584" w:hanging="1584"/>
      <w:jc w:val="both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431BF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431BF3"/>
    <w:pPr>
      <w:autoSpaceDE w:val="0"/>
      <w:autoSpaceDN w:val="0"/>
      <w:adjustRightInd w:val="0"/>
    </w:pPr>
    <w:rPr>
      <w:rFonts w:ascii="Arial" w:eastAsia="MS Mincho" w:hAnsi="Arial" w:cs="Arial"/>
      <w:b/>
      <w:bCs/>
      <w:lang w:eastAsia="ja-JP"/>
    </w:rPr>
  </w:style>
  <w:style w:type="paragraph" w:customStyle="1" w:styleId="ConsPlusCell">
    <w:name w:val="ConsPlusCell"/>
    <w:uiPriority w:val="99"/>
    <w:rsid w:val="00431BF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3">
    <w:name w:val="footer"/>
    <w:basedOn w:val="a"/>
    <w:rsid w:val="00431BF3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431BF3"/>
  </w:style>
  <w:style w:type="paragraph" w:styleId="a5">
    <w:name w:val="Body Text Indent"/>
    <w:basedOn w:val="a"/>
    <w:link w:val="a6"/>
    <w:rsid w:val="00431BF3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locked/>
    <w:rsid w:val="00431BF3"/>
    <w:rPr>
      <w:sz w:val="24"/>
      <w:szCs w:val="24"/>
      <w:lang w:val="ru-RU" w:eastAsia="ru-RU" w:bidi="ar-SA"/>
    </w:rPr>
  </w:style>
  <w:style w:type="paragraph" w:customStyle="1" w:styleId="ConsPlusNormal">
    <w:name w:val="ConsPlusNormal"/>
    <w:rsid w:val="00431BF3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4"/>
      <w:szCs w:val="24"/>
    </w:rPr>
  </w:style>
  <w:style w:type="paragraph" w:customStyle="1" w:styleId="ConsNormal">
    <w:name w:val="ConsNormal"/>
    <w:rsid w:val="00431BF3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lang w:eastAsia="en-US"/>
    </w:rPr>
  </w:style>
  <w:style w:type="paragraph" w:styleId="a7">
    <w:name w:val="Balloon Text"/>
    <w:basedOn w:val="a"/>
    <w:link w:val="a8"/>
    <w:semiHidden/>
    <w:rsid w:val="006176D2"/>
    <w:rPr>
      <w:rFonts w:ascii="Tahoma" w:hAnsi="Tahoma" w:cs="Tahoma"/>
      <w:sz w:val="16"/>
      <w:szCs w:val="16"/>
    </w:rPr>
  </w:style>
  <w:style w:type="paragraph" w:styleId="a9">
    <w:name w:val="Normal (Web)"/>
    <w:aliases w:val="Обычный (Web)"/>
    <w:basedOn w:val="a"/>
    <w:rsid w:val="00F972B0"/>
    <w:pPr>
      <w:spacing w:before="100" w:beforeAutospacing="1" w:after="100" w:afterAutospacing="1"/>
    </w:pPr>
  </w:style>
  <w:style w:type="table" w:styleId="aa">
    <w:name w:val="Table Grid"/>
    <w:basedOn w:val="a1"/>
    <w:rsid w:val="00F972B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aliases w:val="H2 Знак,Title Header2 Знак,2 Знак,22 Знак,A Знак,A.B.C. Знак,CHS Знак,Gliederung2 Знак,H Знак,H2-Heading 2 Знак,H21 Знак,H22 Знак,HD2 Знак,Header2 Знак,Heading 2 Hidden Знак,Heading Indent No L2 Знак,Heading2 Знак,Major Знак,RTC Знак"/>
    <w:basedOn w:val="a0"/>
    <w:link w:val="2"/>
    <w:uiPriority w:val="99"/>
    <w:locked/>
    <w:rsid w:val="00F972B0"/>
    <w:rPr>
      <w:b/>
      <w:sz w:val="24"/>
      <w:lang w:val="ru-RU" w:eastAsia="ru-RU" w:bidi="ar-SA"/>
    </w:rPr>
  </w:style>
  <w:style w:type="paragraph" w:customStyle="1" w:styleId="ab">
    <w:name w:val="Знак Знак Знак Знак"/>
    <w:basedOn w:val="a"/>
    <w:rsid w:val="00F972B0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31">
    <w:name w:val="Body Text Indent 3"/>
    <w:basedOn w:val="a"/>
    <w:rsid w:val="00F972B0"/>
    <w:pPr>
      <w:spacing w:after="120"/>
      <w:ind w:left="283"/>
    </w:pPr>
    <w:rPr>
      <w:sz w:val="16"/>
      <w:szCs w:val="16"/>
    </w:rPr>
  </w:style>
  <w:style w:type="paragraph" w:styleId="ac">
    <w:name w:val="header"/>
    <w:basedOn w:val="a"/>
    <w:link w:val="ad"/>
    <w:uiPriority w:val="99"/>
    <w:rsid w:val="00F972B0"/>
    <w:pPr>
      <w:tabs>
        <w:tab w:val="center" w:pos="4677"/>
        <w:tab w:val="right" w:pos="9355"/>
      </w:tabs>
    </w:pPr>
  </w:style>
  <w:style w:type="paragraph" w:styleId="ae">
    <w:name w:val="Plain Text"/>
    <w:basedOn w:val="a"/>
    <w:link w:val="af"/>
    <w:rsid w:val="00F972B0"/>
    <w:rPr>
      <w:rFonts w:ascii="Courier New" w:hAnsi="Courier New"/>
      <w:sz w:val="20"/>
      <w:szCs w:val="20"/>
      <w:lang w:val="en-US"/>
    </w:rPr>
  </w:style>
  <w:style w:type="character" w:customStyle="1" w:styleId="af">
    <w:name w:val="Текст Знак"/>
    <w:basedOn w:val="a0"/>
    <w:link w:val="ae"/>
    <w:locked/>
    <w:rsid w:val="00F972B0"/>
    <w:rPr>
      <w:rFonts w:ascii="Courier New" w:hAnsi="Courier New"/>
      <w:lang w:val="en-US" w:eastAsia="ru-RU" w:bidi="ar-SA"/>
    </w:rPr>
  </w:style>
  <w:style w:type="character" w:styleId="af0">
    <w:name w:val="Hyperlink"/>
    <w:basedOn w:val="a0"/>
    <w:uiPriority w:val="99"/>
    <w:rsid w:val="00F972B0"/>
    <w:rPr>
      <w:color w:val="0000FF"/>
      <w:u w:val="single"/>
    </w:rPr>
  </w:style>
  <w:style w:type="character" w:styleId="af1">
    <w:name w:val="Strong"/>
    <w:basedOn w:val="a0"/>
    <w:uiPriority w:val="22"/>
    <w:qFormat/>
    <w:rsid w:val="00F972B0"/>
    <w:rPr>
      <w:b/>
      <w:bCs/>
    </w:rPr>
  </w:style>
  <w:style w:type="paragraph" w:customStyle="1" w:styleId="11">
    <w:name w:val="Без интервала1"/>
    <w:rsid w:val="00F74A7B"/>
    <w:rPr>
      <w:rFonts w:ascii="Calibri" w:hAnsi="Calibri"/>
      <w:sz w:val="22"/>
      <w:szCs w:val="22"/>
      <w:lang w:eastAsia="en-US"/>
    </w:rPr>
  </w:style>
  <w:style w:type="paragraph" w:customStyle="1" w:styleId="110">
    <w:name w:val="Без интервала11"/>
    <w:rsid w:val="0068439A"/>
    <w:rPr>
      <w:rFonts w:ascii="Calibri" w:hAnsi="Calibri"/>
      <w:sz w:val="22"/>
      <w:szCs w:val="22"/>
      <w:lang w:eastAsia="en-US"/>
    </w:rPr>
  </w:style>
  <w:style w:type="character" w:customStyle="1" w:styleId="FontStyle11">
    <w:name w:val="Font Style11"/>
    <w:rsid w:val="004B1ACC"/>
    <w:rPr>
      <w:rFonts w:ascii="Times New Roman" w:hAnsi="Times New Roman" w:cs="Times New Roman"/>
      <w:b/>
      <w:bCs/>
      <w:sz w:val="22"/>
      <w:szCs w:val="22"/>
    </w:rPr>
  </w:style>
  <w:style w:type="paragraph" w:styleId="21">
    <w:name w:val="Body Text 2"/>
    <w:basedOn w:val="a"/>
    <w:link w:val="22"/>
    <w:rsid w:val="00E32558"/>
    <w:pPr>
      <w:spacing w:after="120" w:line="480" w:lineRule="auto"/>
    </w:pPr>
    <w:rPr>
      <w:sz w:val="20"/>
      <w:szCs w:val="20"/>
    </w:rPr>
  </w:style>
  <w:style w:type="character" w:customStyle="1" w:styleId="22">
    <w:name w:val="Основной текст 2 Знак"/>
    <w:basedOn w:val="a0"/>
    <w:link w:val="21"/>
    <w:rsid w:val="00E32558"/>
  </w:style>
  <w:style w:type="paragraph" w:customStyle="1" w:styleId="af2">
    <w:name w:val="Основной стиль абзацев"/>
    <w:basedOn w:val="a"/>
    <w:link w:val="af3"/>
    <w:uiPriority w:val="99"/>
    <w:rsid w:val="00E32558"/>
    <w:pPr>
      <w:keepLines/>
      <w:tabs>
        <w:tab w:val="left" w:pos="1080"/>
        <w:tab w:val="left" w:pos="1260"/>
        <w:tab w:val="num" w:pos="1440"/>
      </w:tabs>
      <w:suppressAutoHyphens/>
      <w:ind w:firstLine="567"/>
      <w:jc w:val="both"/>
    </w:pPr>
    <w:rPr>
      <w:sz w:val="28"/>
      <w:szCs w:val="20"/>
      <w:lang/>
    </w:rPr>
  </w:style>
  <w:style w:type="character" w:customStyle="1" w:styleId="af3">
    <w:name w:val="Основной стиль абзацев Знак"/>
    <w:link w:val="af2"/>
    <w:uiPriority w:val="99"/>
    <w:locked/>
    <w:rsid w:val="00E32558"/>
    <w:rPr>
      <w:sz w:val="28"/>
    </w:rPr>
  </w:style>
  <w:style w:type="paragraph" w:customStyle="1" w:styleId="af4">
    <w:name w:val="Основной"/>
    <w:basedOn w:val="af2"/>
    <w:link w:val="af5"/>
    <w:uiPriority w:val="99"/>
    <w:rsid w:val="00E32558"/>
    <w:pPr>
      <w:tabs>
        <w:tab w:val="clear" w:pos="1080"/>
        <w:tab w:val="clear" w:pos="1260"/>
        <w:tab w:val="clear" w:pos="1440"/>
      </w:tabs>
    </w:pPr>
  </w:style>
  <w:style w:type="character" w:customStyle="1" w:styleId="af5">
    <w:name w:val="Основной Знак"/>
    <w:basedOn w:val="af3"/>
    <w:link w:val="af4"/>
    <w:uiPriority w:val="99"/>
    <w:locked/>
    <w:rsid w:val="00E32558"/>
  </w:style>
  <w:style w:type="character" w:customStyle="1" w:styleId="ng-binding">
    <w:name w:val="ng-binding"/>
    <w:basedOn w:val="a0"/>
    <w:rsid w:val="0039482F"/>
  </w:style>
  <w:style w:type="character" w:customStyle="1" w:styleId="apple-converted-space">
    <w:name w:val="apple-converted-space"/>
    <w:basedOn w:val="a0"/>
    <w:rsid w:val="0039482F"/>
  </w:style>
  <w:style w:type="paragraph" w:customStyle="1" w:styleId="consplusnonformat0">
    <w:name w:val="consplusnonformat"/>
    <w:basedOn w:val="a"/>
    <w:rsid w:val="0039482F"/>
    <w:pPr>
      <w:spacing w:before="100" w:beforeAutospacing="1" w:after="100" w:afterAutospacing="1"/>
    </w:pPr>
    <w:rPr>
      <w:lang w:val="en-US" w:bidi="en-US"/>
    </w:rPr>
  </w:style>
  <w:style w:type="paragraph" w:styleId="af6">
    <w:name w:val="No Spacing"/>
    <w:uiPriority w:val="1"/>
    <w:qFormat/>
    <w:rsid w:val="0039482F"/>
    <w:rPr>
      <w:rFonts w:ascii="Calibri" w:eastAsia="Calibri" w:hAnsi="Calibri" w:cs="Calibri"/>
      <w:sz w:val="22"/>
      <w:szCs w:val="22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0419BA"/>
    <w:rPr>
      <w:rFonts w:ascii="Tahoma" w:hAnsi="Tahoma" w:cs="Tahoma"/>
      <w:sz w:val="16"/>
      <w:szCs w:val="16"/>
    </w:rPr>
  </w:style>
  <w:style w:type="paragraph" w:styleId="23">
    <w:name w:val="Body Text Indent 2"/>
    <w:basedOn w:val="a"/>
    <w:link w:val="24"/>
    <w:rsid w:val="000419BA"/>
    <w:pPr>
      <w:spacing w:after="120" w:line="480" w:lineRule="auto"/>
      <w:ind w:left="283"/>
    </w:pPr>
    <w:rPr>
      <w:sz w:val="20"/>
      <w:szCs w:val="20"/>
    </w:rPr>
  </w:style>
  <w:style w:type="character" w:customStyle="1" w:styleId="24">
    <w:name w:val="Основной текст с отступом 2 Знак"/>
    <w:basedOn w:val="a0"/>
    <w:link w:val="23"/>
    <w:rsid w:val="000419BA"/>
  </w:style>
  <w:style w:type="character" w:customStyle="1" w:styleId="10">
    <w:name w:val="Заголовок 1 Знак"/>
    <w:aliases w:val="SW-Heading 1 Знак,Document Header1 Знак,H1 Знак1,H1 Знак Знак,Headi... Знак,Heading 1iz Знак,Б1 Знак,Б11 Знак,Введение... Знак,h1 Знак,В1 Знак"/>
    <w:basedOn w:val="a0"/>
    <w:link w:val="1"/>
    <w:rsid w:val="00A03AAE"/>
    <w:rPr>
      <w:b/>
      <w:kern w:val="28"/>
      <w:sz w:val="36"/>
    </w:rPr>
  </w:style>
  <w:style w:type="character" w:customStyle="1" w:styleId="30">
    <w:name w:val="Заголовок 3 Знак"/>
    <w:aliases w:val="SW-Heading 3 Знак,Section Header3 Знак,Sub-Clause Paragraph Знак"/>
    <w:basedOn w:val="a0"/>
    <w:link w:val="3"/>
    <w:uiPriority w:val="9"/>
    <w:rsid w:val="00A03AAE"/>
    <w:rPr>
      <w:rFonts w:ascii="Arial" w:hAnsi="Arial"/>
      <w:b/>
      <w:sz w:val="24"/>
    </w:rPr>
  </w:style>
  <w:style w:type="character" w:customStyle="1" w:styleId="40">
    <w:name w:val="Заголовок 4 Знак"/>
    <w:aliases w:val="Sub-Clause Sub-paragraph Знак"/>
    <w:basedOn w:val="a0"/>
    <w:link w:val="4"/>
    <w:rsid w:val="00A03AAE"/>
    <w:rPr>
      <w:rFonts w:ascii="Arial" w:hAnsi="Arial"/>
      <w:sz w:val="24"/>
    </w:rPr>
  </w:style>
  <w:style w:type="character" w:customStyle="1" w:styleId="50">
    <w:name w:val="Заголовок 5 Знак"/>
    <w:basedOn w:val="a0"/>
    <w:link w:val="5"/>
    <w:rsid w:val="00A03AAE"/>
    <w:rPr>
      <w:sz w:val="22"/>
    </w:rPr>
  </w:style>
  <w:style w:type="character" w:customStyle="1" w:styleId="60">
    <w:name w:val="Заголовок 6 Знак"/>
    <w:basedOn w:val="a0"/>
    <w:link w:val="6"/>
    <w:rsid w:val="00A03AAE"/>
    <w:rPr>
      <w:i/>
      <w:sz w:val="22"/>
    </w:rPr>
  </w:style>
  <w:style w:type="character" w:customStyle="1" w:styleId="70">
    <w:name w:val="Заголовок 7 Знак"/>
    <w:basedOn w:val="a0"/>
    <w:link w:val="7"/>
    <w:uiPriority w:val="9"/>
    <w:rsid w:val="00A03AAE"/>
    <w:rPr>
      <w:rFonts w:ascii="Arial" w:hAnsi="Arial"/>
    </w:rPr>
  </w:style>
  <w:style w:type="character" w:customStyle="1" w:styleId="80">
    <w:name w:val="Заголовок 8 Знак"/>
    <w:basedOn w:val="a0"/>
    <w:link w:val="8"/>
    <w:uiPriority w:val="9"/>
    <w:rsid w:val="00A03AAE"/>
    <w:rPr>
      <w:rFonts w:ascii="Arial" w:hAnsi="Arial"/>
      <w:i/>
    </w:rPr>
  </w:style>
  <w:style w:type="character" w:customStyle="1" w:styleId="90">
    <w:name w:val="Заголовок 9 Знак"/>
    <w:basedOn w:val="a0"/>
    <w:link w:val="9"/>
    <w:uiPriority w:val="9"/>
    <w:rsid w:val="00A03AAE"/>
    <w:rPr>
      <w:rFonts w:ascii="Arial" w:hAnsi="Arial"/>
      <w:b/>
      <w:i/>
      <w:sz w:val="18"/>
    </w:rPr>
  </w:style>
  <w:style w:type="character" w:styleId="af7">
    <w:name w:val="Emphasis"/>
    <w:basedOn w:val="a0"/>
    <w:qFormat/>
    <w:rsid w:val="00A03AAE"/>
    <w:rPr>
      <w:i/>
      <w:iCs/>
    </w:rPr>
  </w:style>
  <w:style w:type="paragraph" w:styleId="af8">
    <w:name w:val="List Paragraph"/>
    <w:basedOn w:val="a"/>
    <w:qFormat/>
    <w:rsid w:val="00A03AAE"/>
    <w:pPr>
      <w:ind w:left="720"/>
      <w:contextualSpacing/>
    </w:pPr>
  </w:style>
  <w:style w:type="character" w:customStyle="1" w:styleId="ad">
    <w:name w:val="Верхний колонтитул Знак"/>
    <w:basedOn w:val="a0"/>
    <w:link w:val="ac"/>
    <w:uiPriority w:val="99"/>
    <w:rsid w:val="00A03AAE"/>
    <w:rPr>
      <w:sz w:val="24"/>
      <w:szCs w:val="24"/>
    </w:rPr>
  </w:style>
  <w:style w:type="paragraph" w:styleId="af9">
    <w:name w:val="Body Text"/>
    <w:basedOn w:val="a"/>
    <w:link w:val="afa"/>
    <w:rsid w:val="008132ED"/>
    <w:pPr>
      <w:spacing w:after="120"/>
    </w:pPr>
  </w:style>
  <w:style w:type="character" w:customStyle="1" w:styleId="afa">
    <w:name w:val="Основной текст Знак"/>
    <w:basedOn w:val="a0"/>
    <w:link w:val="af9"/>
    <w:rsid w:val="008132ED"/>
    <w:rPr>
      <w:sz w:val="24"/>
      <w:szCs w:val="24"/>
    </w:rPr>
  </w:style>
  <w:style w:type="paragraph" w:customStyle="1" w:styleId="Default">
    <w:name w:val="Default"/>
    <w:rsid w:val="00EF074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Spacing1">
    <w:name w:val="No Spacing1"/>
    <w:rsid w:val="00093A79"/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05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EKRETGMO\Application%20Data\Microsoft\Word\STARTUP\Spd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70EC12-CF80-40F2-A74A-3B81612F8F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Spd2.dot</Template>
  <TotalTime>30</TotalTime>
  <Pages>1</Pages>
  <Words>265</Words>
  <Characters>1512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ФИНАНСОВО-КОНТРОЛЬНАЯ КОМИССИЯ</vt:lpstr>
    </vt:vector>
  </TitlesOfParts>
  <Company>kodeks</Company>
  <LinksUpToDate>false</LinksUpToDate>
  <CharactersWithSpaces>1774</CharactersWithSpaces>
  <SharedDoc>false</SharedDoc>
  <HLinks>
    <vt:vector size="6" baseType="variant">
      <vt:variant>
        <vt:i4>7733311</vt:i4>
      </vt:variant>
      <vt:variant>
        <vt:i4>0</vt:i4>
      </vt:variant>
      <vt:variant>
        <vt:i4>0</vt:i4>
      </vt:variant>
      <vt:variant>
        <vt:i4>5</vt:i4>
      </vt:variant>
      <vt:variant>
        <vt:lpwstr>http://www.bus.gov.ru/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ФИНАНСОВО-КОНТРОЛЬНАЯ КОМИССИЯ</dc:title>
  <dc:creator>Одинцов</dc:creator>
  <cp:lastModifiedBy>Совет Депутатов-Чехун В.В.</cp:lastModifiedBy>
  <cp:revision>7</cp:revision>
  <cp:lastPrinted>2019-07-22T08:16:00Z</cp:lastPrinted>
  <dcterms:created xsi:type="dcterms:W3CDTF">2020-01-17T07:02:00Z</dcterms:created>
  <dcterms:modified xsi:type="dcterms:W3CDTF">2020-01-17T07:36:00Z</dcterms:modified>
</cp:coreProperties>
</file>