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F3" w:rsidRPr="00E8597D" w:rsidRDefault="00431BF3" w:rsidP="00431BF3">
      <w:pPr>
        <w:pStyle w:val="ConsPlusNonformat"/>
        <w:widowControl/>
      </w:pPr>
    </w:p>
    <w:p w:rsidR="00431BF3" w:rsidRDefault="00431BF3" w:rsidP="00431BF3">
      <w:pPr>
        <w:pStyle w:val="ConsPlusNonformat"/>
        <w:widowControl/>
      </w:pP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A07120" w:rsidRPr="00A07120" w:rsidRDefault="00C654AC" w:rsidP="00A0712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r w:rsidR="00A07120" w:rsidRPr="00A07120">
        <w:rPr>
          <w:rFonts w:ascii="Times New Roman" w:hAnsi="Times New Roman" w:cs="Times New Roman"/>
          <w:sz w:val="24"/>
          <w:szCs w:val="24"/>
        </w:rPr>
        <w:t>«Проверка целевого  и эффективного использования средств субсидий, предоставленных из бюджета городского округа муниципальному бюджетному общеобразовательному учреждению «Средняя общеобразовательная школа № 6». Проверка  целевого и эффективного использования муниципального имущества, переданного учреждению в оперативное управление</w:t>
      </w:r>
      <w:proofErr w:type="gramStart"/>
      <w:r w:rsidR="00A07120" w:rsidRPr="00A07120"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</w:p>
    <w:p w:rsidR="000B0F28" w:rsidRPr="00CB643E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A07120" w:rsidRPr="00884B1A" w:rsidRDefault="005F6443" w:rsidP="00A07120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574A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87574A">
        <w:rPr>
          <w:rFonts w:ascii="Times New Roman" w:hAnsi="Times New Roman" w:cs="Times New Roman"/>
          <w:sz w:val="24"/>
          <w:szCs w:val="24"/>
        </w:rPr>
        <w:t>е</w:t>
      </w:r>
      <w:r w:rsidRPr="0087574A">
        <w:rPr>
          <w:rFonts w:ascii="Times New Roman" w:hAnsi="Times New Roman" w:cs="Times New Roman"/>
          <w:sz w:val="24"/>
          <w:szCs w:val="24"/>
        </w:rPr>
        <w:t>:</w:t>
      </w:r>
      <w:r w:rsidR="00A07120" w:rsidRPr="00A07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7120" w:rsidRPr="0000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МБОУ </w:t>
      </w:r>
      <w:r w:rsidR="00A07120" w:rsidRPr="00884B1A">
        <w:rPr>
          <w:rFonts w:ascii="Times New Roman" w:hAnsi="Times New Roman" w:cs="Times New Roman"/>
          <w:sz w:val="24"/>
          <w:szCs w:val="24"/>
        </w:rPr>
        <w:t>«Средняя общеобразовательная школа №</w:t>
      </w:r>
      <w:r w:rsidR="00A07120">
        <w:rPr>
          <w:rFonts w:ascii="Times New Roman" w:hAnsi="Times New Roman" w:cs="Times New Roman"/>
          <w:sz w:val="24"/>
          <w:szCs w:val="24"/>
        </w:rPr>
        <w:t xml:space="preserve"> </w:t>
      </w:r>
      <w:r w:rsidR="00A07120" w:rsidRPr="00884B1A">
        <w:rPr>
          <w:rFonts w:ascii="Times New Roman" w:hAnsi="Times New Roman" w:cs="Times New Roman"/>
          <w:sz w:val="24"/>
          <w:szCs w:val="24"/>
        </w:rPr>
        <w:t>6»</w:t>
      </w:r>
      <w:r w:rsidR="00A07120">
        <w:rPr>
          <w:rFonts w:ascii="Times New Roman" w:hAnsi="Times New Roman" w:cs="Times New Roman"/>
          <w:sz w:val="24"/>
          <w:szCs w:val="24"/>
        </w:rPr>
        <w:t>.</w:t>
      </w:r>
    </w:p>
    <w:p w:rsidR="00CB643E" w:rsidRPr="00CB643E" w:rsidRDefault="00CB643E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D059CB" w:rsidRPr="00DB7EC8" w:rsidRDefault="00C654AC" w:rsidP="00D059CB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</w:t>
      </w:r>
      <w:r w:rsidR="00D059CB" w:rsidRPr="00AB1AB9">
        <w:rPr>
          <w:rFonts w:ascii="Times New Roman" w:hAnsi="Times New Roman" w:cs="Times New Roman"/>
          <w:sz w:val="24"/>
          <w:szCs w:val="24"/>
        </w:rPr>
        <w:t>с  1</w:t>
      </w:r>
      <w:r w:rsidR="00D059CB">
        <w:rPr>
          <w:rFonts w:ascii="Times New Roman" w:hAnsi="Times New Roman" w:cs="Times New Roman"/>
          <w:sz w:val="24"/>
          <w:szCs w:val="24"/>
        </w:rPr>
        <w:t xml:space="preserve">3 января </w:t>
      </w:r>
      <w:r w:rsidR="00D059CB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D059CB">
        <w:rPr>
          <w:rFonts w:ascii="Times New Roman" w:hAnsi="Times New Roman" w:cs="Times New Roman"/>
          <w:sz w:val="24"/>
          <w:szCs w:val="24"/>
        </w:rPr>
        <w:t>20</w:t>
      </w:r>
      <w:r w:rsidR="00D059CB" w:rsidRPr="00AB1AB9">
        <w:rPr>
          <w:rFonts w:ascii="Times New Roman" w:hAnsi="Times New Roman" w:cs="Times New Roman"/>
          <w:sz w:val="24"/>
          <w:szCs w:val="24"/>
        </w:rPr>
        <w:t xml:space="preserve"> года </w:t>
      </w:r>
      <w:r w:rsidR="00D059CB">
        <w:rPr>
          <w:rFonts w:ascii="Times New Roman" w:hAnsi="Times New Roman" w:cs="Times New Roman"/>
          <w:sz w:val="24"/>
          <w:szCs w:val="24"/>
        </w:rPr>
        <w:t xml:space="preserve">в течение 30 рабочих дней  в соответствии с распоряжением  </w:t>
      </w:r>
      <w:r w:rsidR="00D059CB" w:rsidRPr="00DB7EC8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№ </w:t>
      </w:r>
      <w:r w:rsidR="00D059CB">
        <w:rPr>
          <w:rFonts w:ascii="Times New Roman" w:hAnsi="Times New Roman" w:cs="Times New Roman"/>
          <w:sz w:val="24"/>
          <w:szCs w:val="24"/>
        </w:rPr>
        <w:t>1</w:t>
      </w:r>
      <w:r w:rsidR="00D059CB" w:rsidRPr="00DB7EC8">
        <w:rPr>
          <w:rFonts w:ascii="Times New Roman" w:hAnsi="Times New Roman" w:cs="Times New Roman"/>
          <w:sz w:val="24"/>
          <w:szCs w:val="24"/>
        </w:rPr>
        <w:t xml:space="preserve"> от 0</w:t>
      </w:r>
      <w:r w:rsidR="00D059CB">
        <w:rPr>
          <w:rFonts w:ascii="Times New Roman" w:hAnsi="Times New Roman" w:cs="Times New Roman"/>
          <w:sz w:val="24"/>
          <w:szCs w:val="24"/>
        </w:rPr>
        <w:t>9</w:t>
      </w:r>
      <w:r w:rsidR="00D059CB" w:rsidRPr="00DB7EC8">
        <w:rPr>
          <w:rFonts w:ascii="Times New Roman" w:hAnsi="Times New Roman" w:cs="Times New Roman"/>
          <w:sz w:val="24"/>
          <w:szCs w:val="24"/>
        </w:rPr>
        <w:t>.0</w:t>
      </w:r>
      <w:r w:rsidR="00D059CB">
        <w:rPr>
          <w:rFonts w:ascii="Times New Roman" w:hAnsi="Times New Roman" w:cs="Times New Roman"/>
          <w:sz w:val="24"/>
          <w:szCs w:val="24"/>
        </w:rPr>
        <w:t>1</w:t>
      </w:r>
      <w:r w:rsidR="00D059CB" w:rsidRPr="00DB7EC8">
        <w:rPr>
          <w:rFonts w:ascii="Times New Roman" w:hAnsi="Times New Roman" w:cs="Times New Roman"/>
          <w:sz w:val="24"/>
          <w:szCs w:val="24"/>
        </w:rPr>
        <w:t>.20</w:t>
      </w:r>
      <w:r w:rsidR="00D059CB">
        <w:rPr>
          <w:rFonts w:ascii="Times New Roman" w:hAnsi="Times New Roman" w:cs="Times New Roman"/>
          <w:sz w:val="24"/>
          <w:szCs w:val="24"/>
        </w:rPr>
        <w:t>20 года.</w:t>
      </w:r>
    </w:p>
    <w:p w:rsidR="007A5C6F" w:rsidRPr="00AB1AB9" w:rsidRDefault="00C654AC" w:rsidP="007A5C6F">
      <w:pPr>
        <w:ind w:firstLine="709"/>
        <w:jc w:val="both"/>
      </w:pPr>
      <w:r w:rsidRPr="00C82E65">
        <w:t xml:space="preserve">Проверяемый период деятельности: </w:t>
      </w:r>
      <w:r w:rsidR="007A5C6F" w:rsidRPr="005B592F">
        <w:t>2018</w:t>
      </w:r>
      <w:r w:rsidR="00D059CB">
        <w:t>,2019</w:t>
      </w:r>
      <w:r w:rsidR="007A5C6F">
        <w:t xml:space="preserve">, текущий период </w:t>
      </w:r>
      <w:r w:rsidR="007A5C6F" w:rsidRPr="00AB1AB9">
        <w:rPr>
          <w:b/>
        </w:rPr>
        <w:t xml:space="preserve"> </w:t>
      </w:r>
      <w:r w:rsidR="007A5C6F" w:rsidRPr="00AB1AB9">
        <w:t>20</w:t>
      </w:r>
      <w:r w:rsidR="00D059CB">
        <w:t>20</w:t>
      </w:r>
      <w:r w:rsidR="007A5C6F" w:rsidRPr="00AB1AB9">
        <w:t xml:space="preserve"> год</w:t>
      </w:r>
      <w:r w:rsidR="007A5C6F">
        <w:t>а</w:t>
      </w:r>
      <w:r w:rsidR="007A5C6F" w:rsidRPr="00AB1AB9">
        <w:t>.</w:t>
      </w:r>
    </w:p>
    <w:p w:rsidR="00881ECC" w:rsidRPr="007042B2" w:rsidRDefault="00881ECC" w:rsidP="00881ECC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 бюджета городского округа, не выявлено.</w:t>
      </w:r>
    </w:p>
    <w:p w:rsidR="00881ECC" w:rsidRDefault="00881ECC" w:rsidP="00881ECC">
      <w:pPr>
        <w:tabs>
          <w:tab w:val="left" w:pos="709"/>
        </w:tabs>
        <w:ind w:firstLine="709"/>
        <w:jc w:val="both"/>
      </w:pPr>
      <w:r>
        <w:t>Установлены</w:t>
      </w:r>
      <w:r w:rsidRPr="007C18A4">
        <w:t xml:space="preserve"> </w:t>
      </w:r>
      <w:r w:rsidRPr="0009115E">
        <w:t xml:space="preserve">отдельные </w:t>
      </w:r>
      <w:r>
        <w:t xml:space="preserve">факты несоблюдения Комитетом образования (Учредитель), </w:t>
      </w:r>
      <w:r w:rsidRPr="00000F6C">
        <w:rPr>
          <w:color w:val="000000"/>
          <w:shd w:val="clear" w:color="auto" w:fill="FFFFFF"/>
        </w:rPr>
        <w:t xml:space="preserve">МБОУ </w:t>
      </w:r>
      <w:r w:rsidRPr="00884B1A">
        <w:t>«Средняя общеобразовательная школа №</w:t>
      </w:r>
      <w:r>
        <w:t xml:space="preserve"> </w:t>
      </w:r>
      <w:r w:rsidRPr="00884B1A">
        <w:t>6»</w:t>
      </w:r>
      <w:r>
        <w:t>:</w:t>
      </w:r>
    </w:p>
    <w:p w:rsidR="00881ECC" w:rsidRDefault="00881ECC" w:rsidP="00881ECC">
      <w:pPr>
        <w:tabs>
          <w:tab w:val="left" w:pos="709"/>
        </w:tabs>
        <w:ind w:firstLine="709"/>
        <w:jc w:val="both"/>
      </w:pPr>
      <w:r>
        <w:t>- Постановлений администрации  от 30/06/2011 №1120,  от 30/06/2011 №1121;</w:t>
      </w:r>
    </w:p>
    <w:p w:rsidR="00881ECC" w:rsidRDefault="00881ECC" w:rsidP="00881ECC">
      <w:pPr>
        <w:ind w:firstLine="709"/>
        <w:jc w:val="both"/>
      </w:pPr>
      <w:r>
        <w:t xml:space="preserve">- </w:t>
      </w:r>
      <w:r w:rsidRPr="00E37568">
        <w:t>законодательства в сфере закупок</w:t>
      </w:r>
      <w:r>
        <w:t xml:space="preserve">. </w:t>
      </w:r>
      <w:r w:rsidRPr="00E37568">
        <w:t xml:space="preserve"> </w:t>
      </w:r>
    </w:p>
    <w:p w:rsidR="00881ECC" w:rsidRPr="00E37568" w:rsidRDefault="00881ECC" w:rsidP="00881ECC">
      <w:pPr>
        <w:ind w:firstLine="709"/>
        <w:jc w:val="both"/>
      </w:pPr>
      <w:r w:rsidRPr="00E37568">
        <w:t xml:space="preserve">По результатам контрольного мероприятия направлены </w:t>
      </w:r>
      <w:r w:rsidR="00D05C71">
        <w:t xml:space="preserve"> предложения  в адрес </w:t>
      </w:r>
      <w:r w:rsidR="00D05C71" w:rsidRPr="00000F6C">
        <w:rPr>
          <w:color w:val="000000"/>
          <w:shd w:val="clear" w:color="auto" w:fill="FFFFFF"/>
        </w:rPr>
        <w:t xml:space="preserve">МБОУ </w:t>
      </w:r>
      <w:r w:rsidR="00D05C71" w:rsidRPr="00884B1A">
        <w:t>«С</w:t>
      </w:r>
      <w:r w:rsidR="00443705">
        <w:t>ОШ</w:t>
      </w:r>
      <w:r w:rsidR="00D05C71" w:rsidRPr="00884B1A">
        <w:t> №</w:t>
      </w:r>
      <w:r w:rsidR="00D05C71">
        <w:t xml:space="preserve"> </w:t>
      </w:r>
      <w:r w:rsidR="00D05C71" w:rsidRPr="00884B1A">
        <w:t>6»</w:t>
      </w:r>
      <w:r w:rsidR="00D05C71">
        <w:t xml:space="preserve"> и </w:t>
      </w:r>
      <w:r w:rsidRPr="00E37568">
        <w:t>представлени</w:t>
      </w:r>
      <w:r w:rsidR="00D05C71">
        <w:t xml:space="preserve">е </w:t>
      </w:r>
      <w:proofErr w:type="gramStart"/>
      <w:r w:rsidR="00D05C71">
        <w:t>в</w:t>
      </w:r>
      <w:proofErr w:type="gramEnd"/>
      <w:r w:rsidR="00D05C71">
        <w:t xml:space="preserve"> </w:t>
      </w:r>
      <w:r>
        <w:t xml:space="preserve"> </w:t>
      </w:r>
      <w:proofErr w:type="gramStart"/>
      <w:r w:rsidR="00D05C71">
        <w:t>Комитетом</w:t>
      </w:r>
      <w:proofErr w:type="gramEnd"/>
      <w:r w:rsidR="00D05C71">
        <w:t xml:space="preserve"> образования </w:t>
      </w:r>
      <w:r>
        <w:t>для рассмотрения и принятия мер по устранению выявленных нарушений.</w:t>
      </w:r>
    </w:p>
    <w:p w:rsidR="00881ECC" w:rsidRDefault="00881ECC" w:rsidP="00881ECC">
      <w:pPr>
        <w:tabs>
          <w:tab w:val="left" w:pos="709"/>
        </w:tabs>
        <w:ind w:firstLine="709"/>
        <w:jc w:val="both"/>
      </w:pPr>
    </w:p>
    <w:p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642" w:rsidRDefault="00940642">
      <w:r>
        <w:separator/>
      </w:r>
    </w:p>
  </w:endnote>
  <w:endnote w:type="continuationSeparator" w:id="0">
    <w:p w:rsidR="00940642" w:rsidRDefault="00940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1CE6143-2161-4E3E-BB1F-ECBED544687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9A27B849-50F6-4788-8B47-24FA23881F3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816FFE8-2474-426C-A41E-D161E996CC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642" w:rsidRDefault="00940642">
      <w:r>
        <w:separator/>
      </w:r>
    </w:p>
  </w:footnote>
  <w:footnote w:type="continuationSeparator" w:id="0">
    <w:p w:rsidR="00940642" w:rsidRDefault="009406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  <w:lang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5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1289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Депутатов-Чехун В.В.</cp:lastModifiedBy>
  <cp:revision>10</cp:revision>
  <cp:lastPrinted>2019-07-22T08:16:00Z</cp:lastPrinted>
  <dcterms:created xsi:type="dcterms:W3CDTF">2020-03-02T07:34:00Z</dcterms:created>
  <dcterms:modified xsi:type="dcterms:W3CDTF">2020-03-02T07:40:00Z</dcterms:modified>
</cp:coreProperties>
</file>